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E70E6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i/>
          <w:color w:val="FF0000"/>
          <w:sz w:val="56"/>
          <w:szCs w:val="56"/>
          <w:lang w:eastAsia="ru-RU"/>
        </w:rPr>
      </w:pPr>
    </w:p>
    <w:p w:rsidR="00EE70E6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i/>
          <w:color w:val="FF0000"/>
          <w:sz w:val="56"/>
          <w:szCs w:val="56"/>
          <w:lang w:eastAsia="ru-RU"/>
        </w:rPr>
      </w:pPr>
    </w:p>
    <w:p w:rsidR="00EE70E6" w:rsidRPr="002E6DF4" w:rsidRDefault="00EE70E6" w:rsidP="002B1E81">
      <w:pPr>
        <w:pStyle w:val="a"/>
        <w:keepNext/>
        <w:keepLines/>
        <w:spacing w:line="240" w:lineRule="auto"/>
        <w:ind w:firstLine="0"/>
        <w:jc w:val="center"/>
        <w:outlineLvl w:val="0"/>
        <w:rPr>
          <w:rFonts w:ascii="Cambria" w:hAnsi="Cambria" w:cs="Arial"/>
          <w:b/>
          <w:color w:val="990033"/>
          <w:sz w:val="40"/>
          <w:szCs w:val="40"/>
        </w:rPr>
      </w:pPr>
      <w:r w:rsidRPr="002E6DF4">
        <w:rPr>
          <w:rFonts w:ascii="Cambria" w:hAnsi="Cambria" w:cs="Arial"/>
          <w:b/>
          <w:color w:val="990033"/>
          <w:sz w:val="40"/>
          <w:szCs w:val="40"/>
        </w:rPr>
        <w:t>ФЕСТИВАЛЬ</w:t>
      </w:r>
      <w:r>
        <w:rPr>
          <w:rFonts w:ascii="Cambria" w:hAnsi="Cambria" w:cs="Arial"/>
          <w:b/>
          <w:color w:val="990033"/>
          <w:sz w:val="40"/>
          <w:szCs w:val="40"/>
        </w:rPr>
        <w:t xml:space="preserve"> </w:t>
      </w:r>
      <w:r w:rsidRPr="002E6DF4">
        <w:rPr>
          <w:rFonts w:ascii="Cambria" w:hAnsi="Cambria" w:cs="Arial"/>
          <w:b/>
          <w:color w:val="990033"/>
          <w:sz w:val="40"/>
          <w:szCs w:val="40"/>
        </w:rPr>
        <w:t>«ДЕТСТВО БЕЗ ГРАНИЦ»</w:t>
      </w:r>
    </w:p>
    <w:p w:rsidR="00EE70E6" w:rsidRPr="002E6DF4" w:rsidRDefault="00EE70E6" w:rsidP="002E6DF4">
      <w:pPr>
        <w:pStyle w:val="a"/>
        <w:keepNext/>
        <w:keepLines/>
        <w:spacing w:before="120" w:after="120" w:line="240" w:lineRule="auto"/>
        <w:ind w:firstLine="0"/>
        <w:jc w:val="center"/>
        <w:rPr>
          <w:rFonts w:ascii="Times New Roman" w:hAnsi="Times New Roman"/>
          <w:b/>
          <w:color w:val="C00000"/>
          <w:sz w:val="48"/>
          <w:szCs w:val="48"/>
        </w:rPr>
      </w:pPr>
      <w:r w:rsidRPr="002E6DF4">
        <w:rPr>
          <w:rFonts w:ascii="Times New Roman" w:hAnsi="Times New Roman"/>
          <w:b/>
          <w:color w:val="C00000"/>
          <w:sz w:val="48"/>
          <w:szCs w:val="48"/>
        </w:rPr>
        <w:t>Конкурс–акция</w:t>
      </w:r>
    </w:p>
    <w:p w:rsidR="00EE70E6" w:rsidRPr="002E6DF4" w:rsidRDefault="00EE70E6" w:rsidP="002E6DF4">
      <w:pPr>
        <w:pStyle w:val="a"/>
        <w:keepNext/>
        <w:keepLines/>
        <w:spacing w:before="120" w:after="120" w:line="240" w:lineRule="auto"/>
        <w:ind w:firstLine="0"/>
        <w:jc w:val="center"/>
        <w:rPr>
          <w:rFonts w:ascii="Times New Roman" w:hAnsi="Times New Roman"/>
          <w:b/>
          <w:i/>
          <w:color w:val="A50021"/>
          <w:sz w:val="48"/>
          <w:szCs w:val="48"/>
        </w:rPr>
      </w:pPr>
      <w:r w:rsidRPr="002E6DF4">
        <w:rPr>
          <w:rFonts w:ascii="Cambria" w:hAnsi="Cambria"/>
          <w:b/>
          <w:i/>
          <w:caps/>
          <w:color w:val="A50021"/>
          <w:sz w:val="36"/>
          <w:szCs w:val="36"/>
        </w:rPr>
        <w:t>«Код успешности МОЕЙ Отчизны!»</w:t>
      </w:r>
    </w:p>
    <w:p w:rsidR="00EE70E6" w:rsidRDefault="00EE70E6" w:rsidP="002E6DF4">
      <w:pPr>
        <w:pStyle w:val="a"/>
        <w:keepNext/>
        <w:keepLines/>
        <w:spacing w:before="120" w:after="120" w:line="240" w:lineRule="auto"/>
        <w:jc w:val="center"/>
        <w:rPr>
          <w:rFonts w:ascii="Times New Roman" w:hAnsi="Times New Roman"/>
          <w:b/>
          <w:i/>
          <w:color w:val="C00000"/>
          <w:sz w:val="36"/>
          <w:szCs w:val="36"/>
        </w:rPr>
      </w:pPr>
      <w:r w:rsidRPr="002E6DF4">
        <w:rPr>
          <w:rFonts w:ascii="Times New Roman" w:hAnsi="Times New Roman"/>
          <w:b/>
          <w:color w:val="C00000"/>
          <w:sz w:val="36"/>
          <w:szCs w:val="36"/>
        </w:rPr>
        <w:t>Н</w:t>
      </w:r>
      <w:r>
        <w:rPr>
          <w:rFonts w:ascii="Times New Roman" w:hAnsi="Times New Roman"/>
          <w:b/>
          <w:color w:val="C00000"/>
          <w:sz w:val="36"/>
          <w:szCs w:val="36"/>
        </w:rPr>
        <w:t>ОМИНАЦИЯ</w:t>
      </w:r>
      <w:r>
        <w:rPr>
          <w:rFonts w:ascii="Times New Roman" w:hAnsi="Times New Roman"/>
          <w:b/>
          <w:i/>
          <w:color w:val="C00000"/>
          <w:sz w:val="36"/>
          <w:szCs w:val="36"/>
        </w:rPr>
        <w:t xml:space="preserve"> «СВЯЗЬ ПОКОЛЕНИЙ»</w:t>
      </w:r>
    </w:p>
    <w:p w:rsidR="00EE70E6" w:rsidRPr="002E6DF4" w:rsidRDefault="00EE70E6" w:rsidP="002E6DF4">
      <w:pPr>
        <w:pStyle w:val="a"/>
        <w:keepNext/>
        <w:keepLines/>
        <w:spacing w:before="120" w:after="120" w:line="240" w:lineRule="auto"/>
        <w:jc w:val="center"/>
        <w:rPr>
          <w:rFonts w:ascii="Times New Roman" w:hAnsi="Times New Roman"/>
          <w:b/>
          <w:color w:val="C00000"/>
          <w:sz w:val="36"/>
          <w:szCs w:val="36"/>
        </w:rPr>
      </w:pPr>
      <w:r w:rsidRPr="002E6DF4">
        <w:rPr>
          <w:rFonts w:ascii="Times New Roman" w:hAnsi="Times New Roman"/>
          <w:b/>
          <w:color w:val="C00000"/>
          <w:sz w:val="36"/>
          <w:szCs w:val="36"/>
        </w:rPr>
        <w:t xml:space="preserve">СОЦИАЛЬНАЯ АКЦИЯ </w:t>
      </w:r>
    </w:p>
    <w:p w:rsidR="00EE70E6" w:rsidRPr="00671F56" w:rsidRDefault="00EE70E6" w:rsidP="0013025F">
      <w:pPr>
        <w:pStyle w:val="a"/>
        <w:keepNext/>
        <w:keepLines/>
        <w:spacing w:before="120" w:after="120" w:line="240" w:lineRule="auto"/>
        <w:jc w:val="left"/>
        <w:rPr>
          <w:rFonts w:ascii="Times New Roman" w:hAnsi="Times New Roman"/>
          <w:b/>
          <w:i/>
          <w:color w:val="C00000"/>
          <w:sz w:val="48"/>
          <w:szCs w:val="48"/>
        </w:rPr>
      </w:pPr>
      <w:r w:rsidRPr="00671F56">
        <w:rPr>
          <w:rFonts w:ascii="Times New Roman" w:hAnsi="Times New Roman"/>
          <w:b/>
          <w:i/>
          <w:color w:val="C00000"/>
          <w:sz w:val="48"/>
          <w:szCs w:val="48"/>
        </w:rPr>
        <w:t>«Рядом живёт пожилой человек»</w:t>
      </w:r>
    </w:p>
    <w:p w:rsidR="00EE70E6" w:rsidRPr="00671F56" w:rsidRDefault="00EE70E6" w:rsidP="00A4471B">
      <w:pPr>
        <w:spacing w:after="0" w:line="223" w:lineRule="auto"/>
        <w:jc w:val="center"/>
        <w:textAlignment w:val="baseline"/>
        <w:rPr>
          <w:rFonts w:ascii="Times New Roman" w:hAnsi="Times New Roman"/>
          <w:b/>
          <w:i/>
          <w:color w:val="C00000"/>
          <w:sz w:val="48"/>
          <w:szCs w:val="48"/>
        </w:rPr>
      </w:pPr>
      <w:r w:rsidRPr="00671F56">
        <w:rPr>
          <w:rFonts w:ascii="Times New Roman" w:hAnsi="Times New Roman"/>
          <w:b/>
          <w:i/>
          <w:color w:val="C00000"/>
          <w:sz w:val="48"/>
          <w:szCs w:val="48"/>
        </w:rPr>
        <w:t>возрастная категория (8-10 лет)</w:t>
      </w:r>
    </w:p>
    <w:p w:rsidR="00EE70E6" w:rsidRPr="007B0B04" w:rsidRDefault="00EE70E6" w:rsidP="00A4471B">
      <w:pPr>
        <w:spacing w:after="0" w:line="223" w:lineRule="auto"/>
        <w:jc w:val="center"/>
        <w:textAlignment w:val="baseline"/>
        <w:rPr>
          <w:rFonts w:ascii="Times New Roman" w:eastAsia="Microsoft YaHei" w:hAnsi="Times New Roman"/>
          <w:b/>
          <w:color w:val="C00000"/>
          <w:kern w:val="24"/>
          <w:sz w:val="52"/>
          <w:szCs w:val="52"/>
          <w:lang w:eastAsia="ru-RU"/>
        </w:rPr>
      </w:pPr>
      <w:r w:rsidRPr="007B0B04">
        <w:rPr>
          <w:rFonts w:ascii="Times New Roman" w:hAnsi="Times New Roman"/>
          <w:b/>
          <w:color w:val="C00000"/>
          <w:sz w:val="52"/>
          <w:szCs w:val="52"/>
        </w:rPr>
        <w:t>Фотоотчёт</w:t>
      </w:r>
    </w:p>
    <w:p w:rsidR="00EE70E6" w:rsidRPr="00671F5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C00000"/>
          <w:sz w:val="72"/>
          <w:szCs w:val="72"/>
          <w:lang w:eastAsia="ru-RU"/>
        </w:rPr>
      </w:pPr>
      <w:r w:rsidRPr="00671F56">
        <w:rPr>
          <w:rFonts w:ascii="Times New Roman" w:hAnsi="Times New Roman"/>
          <w:b/>
          <w:i/>
          <w:color w:val="C00000"/>
          <w:sz w:val="72"/>
          <w:szCs w:val="72"/>
          <w:lang w:eastAsia="ru-RU"/>
        </w:rPr>
        <w:t>«Пусть осень Вашей жизни будет соловьиной!»</w:t>
      </w:r>
    </w:p>
    <w:p w:rsidR="00EE70E6" w:rsidRPr="00671F5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C00000"/>
          <w:sz w:val="44"/>
          <w:szCs w:val="44"/>
          <w:lang w:eastAsia="ru-RU"/>
        </w:rPr>
      </w:pPr>
    </w:p>
    <w:p w:rsidR="00EE70E6" w:rsidRDefault="00EE70E6" w:rsidP="007B0B04">
      <w:pPr>
        <w:shd w:val="clear" w:color="auto" w:fill="FFFFFF"/>
        <w:spacing w:after="0" w:line="253" w:lineRule="atLeast"/>
        <w:rPr>
          <w:rFonts w:ascii="Times New Roman" w:hAnsi="Times New Roman"/>
          <w:b/>
          <w:i/>
          <w:color w:val="FF0000"/>
          <w:sz w:val="44"/>
          <w:szCs w:val="44"/>
          <w:lang w:eastAsia="ru-RU"/>
        </w:rPr>
      </w:pPr>
    </w:p>
    <w:p w:rsidR="00EE70E6" w:rsidRPr="007B0B04" w:rsidRDefault="00EE70E6" w:rsidP="0013025F">
      <w:pPr>
        <w:spacing w:after="0"/>
        <w:jc w:val="right"/>
        <w:rPr>
          <w:rFonts w:ascii="Times New Roman" w:hAnsi="Times New Roman"/>
          <w:b/>
          <w:color w:val="990033"/>
          <w:sz w:val="28"/>
          <w:szCs w:val="28"/>
        </w:rPr>
      </w:pPr>
      <w:r w:rsidRPr="007B0B04">
        <w:rPr>
          <w:rFonts w:ascii="Cambria" w:hAnsi="Cambria" w:cs="Arial"/>
          <w:b/>
          <w:color w:val="990033"/>
          <w:sz w:val="28"/>
          <w:szCs w:val="28"/>
          <w:lang w:eastAsia="ru-RU"/>
        </w:rPr>
        <w:t>Авторы: обучающиеся начальных классов</w:t>
      </w:r>
    </w:p>
    <w:p w:rsidR="00EE70E6" w:rsidRPr="007B0B04" w:rsidRDefault="00EE70E6" w:rsidP="0013025F">
      <w:pPr>
        <w:spacing w:after="0" w:line="240" w:lineRule="auto"/>
        <w:ind w:left="-142"/>
        <w:jc w:val="right"/>
        <w:rPr>
          <w:rFonts w:ascii="Times New Roman" w:hAnsi="Times New Roman"/>
          <w:b/>
          <w:color w:val="990033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color w:val="990033"/>
          <w:sz w:val="28"/>
          <w:szCs w:val="28"/>
          <w:lang w:eastAsia="ru-RU"/>
        </w:rPr>
        <w:t>Руководители: Куделина Алла Романовна,</w:t>
      </w:r>
    </w:p>
    <w:p w:rsidR="00EE70E6" w:rsidRPr="007B0B04" w:rsidRDefault="00EE70E6" w:rsidP="0013025F">
      <w:pPr>
        <w:spacing w:after="0" w:line="240" w:lineRule="auto"/>
        <w:ind w:left="-142"/>
        <w:jc w:val="right"/>
        <w:rPr>
          <w:rFonts w:ascii="Times New Roman" w:hAnsi="Times New Roman"/>
          <w:b/>
          <w:color w:val="990033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color w:val="990033"/>
          <w:sz w:val="28"/>
          <w:szCs w:val="28"/>
          <w:lang w:eastAsia="ru-RU"/>
        </w:rPr>
        <w:t>Бобровникова Ирина Алексеевна</w:t>
      </w:r>
    </w:p>
    <w:p w:rsidR="00EE70E6" w:rsidRPr="007B0B04" w:rsidRDefault="00EE70E6" w:rsidP="00A4471B">
      <w:pPr>
        <w:tabs>
          <w:tab w:val="left" w:pos="465"/>
        </w:tabs>
        <w:spacing w:after="0"/>
        <w:jc w:val="right"/>
        <w:rPr>
          <w:rFonts w:ascii="Times New Roman" w:hAnsi="Times New Roman"/>
          <w:b/>
          <w:bCs/>
          <w:color w:val="990033"/>
          <w:kern w:val="24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bCs/>
          <w:color w:val="990033"/>
          <w:kern w:val="24"/>
          <w:sz w:val="28"/>
          <w:szCs w:val="28"/>
          <w:lang w:eastAsia="ru-RU"/>
        </w:rPr>
        <w:t xml:space="preserve">МКОУ «Бычковская СОШ» </w:t>
      </w:r>
    </w:p>
    <w:p w:rsidR="00EE70E6" w:rsidRPr="007B0B04" w:rsidRDefault="00EE70E6" w:rsidP="0013025F">
      <w:pPr>
        <w:tabs>
          <w:tab w:val="left" w:pos="465"/>
        </w:tabs>
        <w:spacing w:after="0"/>
        <w:jc w:val="right"/>
        <w:rPr>
          <w:rFonts w:ascii="Times New Roman" w:hAnsi="Times New Roman"/>
          <w:b/>
          <w:color w:val="990033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bCs/>
          <w:color w:val="990033"/>
          <w:kern w:val="24"/>
          <w:sz w:val="28"/>
          <w:szCs w:val="28"/>
          <w:lang w:eastAsia="ru-RU"/>
        </w:rPr>
        <w:t>ДО «Солнышко»</w:t>
      </w:r>
    </w:p>
    <w:p w:rsidR="00EE70E6" w:rsidRPr="007B0B04" w:rsidRDefault="00EE70E6" w:rsidP="0013025F">
      <w:pPr>
        <w:tabs>
          <w:tab w:val="left" w:pos="465"/>
        </w:tabs>
        <w:spacing w:after="0"/>
        <w:jc w:val="center"/>
        <w:rPr>
          <w:rFonts w:ascii="Times New Roman" w:hAnsi="Times New Roman"/>
          <w:b/>
          <w:bCs/>
          <w:color w:val="990033"/>
          <w:kern w:val="2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bCs/>
          <w:color w:val="990033"/>
          <w:kern w:val="24"/>
          <w:sz w:val="28"/>
          <w:szCs w:val="28"/>
          <w:lang w:eastAsia="ru-RU"/>
        </w:rPr>
        <w:t xml:space="preserve">                                           </w:t>
      </w:r>
      <w:r w:rsidRPr="007B0B04">
        <w:rPr>
          <w:rFonts w:ascii="Times New Roman" w:hAnsi="Times New Roman"/>
          <w:b/>
          <w:bCs/>
          <w:color w:val="990033"/>
          <w:kern w:val="2"/>
          <w:sz w:val="28"/>
          <w:szCs w:val="28"/>
          <w:lang w:eastAsia="ru-RU"/>
        </w:rPr>
        <w:t xml:space="preserve">        306732 Курская область</w:t>
      </w:r>
      <w:r w:rsidRPr="007B0B04">
        <w:rPr>
          <w:rFonts w:ascii="Times New Roman" w:hAnsi="Times New Roman"/>
          <w:b/>
          <w:color w:val="990033"/>
          <w:sz w:val="28"/>
          <w:szCs w:val="28"/>
          <w:lang w:eastAsia="ru-RU"/>
        </w:rPr>
        <w:t xml:space="preserve"> </w:t>
      </w:r>
      <w:r w:rsidRPr="007B0B04">
        <w:rPr>
          <w:rFonts w:ascii="Times New Roman" w:hAnsi="Times New Roman"/>
          <w:b/>
          <w:bCs/>
          <w:color w:val="990033"/>
          <w:kern w:val="2"/>
          <w:sz w:val="28"/>
          <w:szCs w:val="28"/>
          <w:lang w:eastAsia="ru-RU"/>
        </w:rPr>
        <w:t>Касторенский район</w:t>
      </w:r>
    </w:p>
    <w:p w:rsidR="00EE70E6" w:rsidRPr="007B0B04" w:rsidRDefault="00EE70E6" w:rsidP="0013025F">
      <w:pPr>
        <w:tabs>
          <w:tab w:val="left" w:pos="465"/>
        </w:tabs>
        <w:spacing w:after="0"/>
        <w:jc w:val="center"/>
        <w:rPr>
          <w:rFonts w:ascii="Times New Roman" w:hAnsi="Times New Roman"/>
          <w:b/>
          <w:color w:val="990033"/>
          <w:sz w:val="28"/>
          <w:szCs w:val="28"/>
          <w:lang w:eastAsia="ru-RU"/>
        </w:rPr>
      </w:pPr>
      <w:r w:rsidRPr="007B0B04">
        <w:rPr>
          <w:rFonts w:ascii="Times New Roman" w:hAnsi="Times New Roman"/>
          <w:b/>
          <w:bCs/>
          <w:color w:val="990033"/>
          <w:kern w:val="2"/>
          <w:sz w:val="28"/>
          <w:szCs w:val="28"/>
          <w:lang w:eastAsia="ru-RU"/>
        </w:rPr>
        <w:t xml:space="preserve">                                                                  с. Бычок ул. Школьная д.4   т.3-26-27 </w:t>
      </w:r>
    </w:p>
    <w:p w:rsidR="00EE70E6" w:rsidRPr="007B0B04" w:rsidRDefault="00EE70E6" w:rsidP="00A4471B">
      <w:pPr>
        <w:spacing w:before="53" w:after="0" w:line="240" w:lineRule="auto"/>
        <w:jc w:val="right"/>
        <w:rPr>
          <w:rFonts w:ascii="Times New Roman" w:hAnsi="Times New Roman"/>
          <w:b/>
          <w:color w:val="990033"/>
          <w:sz w:val="28"/>
          <w:szCs w:val="28"/>
          <w:lang w:eastAsia="ru-RU"/>
        </w:rPr>
      </w:pPr>
      <w:hyperlink r:id="rId6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val="en-US" w:eastAsia="ru-RU"/>
          </w:rPr>
          <w:t>anisimowa</w:t>
        </w:r>
      </w:hyperlink>
      <w:hyperlink r:id="rId7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eastAsia="ru-RU"/>
          </w:rPr>
          <w:t>.</w:t>
        </w:r>
      </w:hyperlink>
      <w:hyperlink r:id="rId8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val="en-US" w:eastAsia="ru-RU"/>
          </w:rPr>
          <w:t>bulscoolkastor</w:t>
        </w:r>
      </w:hyperlink>
      <w:hyperlink r:id="rId9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eastAsia="ru-RU"/>
          </w:rPr>
          <w:t>@</w:t>
        </w:r>
      </w:hyperlink>
      <w:hyperlink r:id="rId10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val="en-US" w:eastAsia="ru-RU"/>
          </w:rPr>
          <w:t>yandex</w:t>
        </w:r>
      </w:hyperlink>
      <w:hyperlink r:id="rId11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eastAsia="ru-RU"/>
          </w:rPr>
          <w:t>.</w:t>
        </w:r>
      </w:hyperlink>
      <w:hyperlink r:id="rId12" w:history="1">
        <w:r w:rsidRPr="007B0B04">
          <w:rPr>
            <w:rFonts w:ascii="Times New Roman" w:hAnsi="Times New Roman"/>
            <w:b/>
            <w:bCs/>
            <w:color w:val="990033"/>
            <w:kern w:val="24"/>
            <w:sz w:val="28"/>
            <w:szCs w:val="28"/>
            <w:u w:val="single"/>
            <w:lang w:val="en-US" w:eastAsia="ru-RU"/>
          </w:rPr>
          <w:t>ru</w:t>
        </w:r>
      </w:hyperlink>
    </w:p>
    <w:p w:rsidR="00EE70E6" w:rsidRPr="007B0B04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</w:pPr>
    </w:p>
    <w:p w:rsidR="00EE70E6" w:rsidRPr="007B0B04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</w:pPr>
    </w:p>
    <w:p w:rsidR="00EE70E6" w:rsidRPr="007B0B04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</w:pPr>
    </w:p>
    <w:p w:rsidR="00EE70E6" w:rsidRPr="007B0B04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</w:pPr>
    </w:p>
    <w:p w:rsidR="00EE70E6" w:rsidRPr="007B0B04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</w:pPr>
      <w:r w:rsidRPr="007B0B04">
        <w:rPr>
          <w:rFonts w:ascii="Times New Roman" w:hAnsi="Times New Roman"/>
          <w:b/>
          <w:color w:val="990033"/>
          <w:sz w:val="28"/>
          <w:szCs w:val="28"/>
          <w:shd w:val="clear" w:color="auto" w:fill="FFFFFF"/>
        </w:rPr>
        <w:t>2018г.</w:t>
      </w:r>
    </w:p>
    <w:p w:rsidR="00EE70E6" w:rsidRDefault="00EE70E6" w:rsidP="00C570C4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EE70E6" w:rsidRPr="002205F0" w:rsidRDefault="00EE70E6" w:rsidP="00A4471B">
      <w:pPr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EE70E6" w:rsidRPr="00671F56" w:rsidRDefault="00EE70E6" w:rsidP="006E4F02">
      <w:pPr>
        <w:shd w:val="clear" w:color="auto" w:fill="FFFFFF"/>
        <w:spacing w:after="0" w:line="360" w:lineRule="auto"/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</w:pPr>
      <w:r w:rsidRPr="00671F56"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 В России день пожилых людей отмечается  с 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1 октября 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>1992 года. Обучающиеся МКОУ «Бычковской СОШ» поздравили пенсионеров с этим днём, прочитали им стихи, спели песни, подарили подарки.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В венок переплетает осень.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Тепло сердец, романсов красоту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Мы Вам сегодня преподносим.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>
        <w:rPr>
          <w:b/>
          <w:i/>
          <w:color w:val="C00000"/>
          <w:sz w:val="32"/>
          <w:szCs w:val="32"/>
        </w:rPr>
        <w:t xml:space="preserve">Пусть подмигнёт, </w:t>
      </w:r>
      <w:r w:rsidRPr="00671F56">
        <w:rPr>
          <w:b/>
          <w:i/>
          <w:color w:val="C00000"/>
          <w:sz w:val="32"/>
          <w:szCs w:val="32"/>
        </w:rPr>
        <w:t>Вам небо оком синим,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И пусть сверкает молодостью взгляд,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А осень жизни будет соловьиной!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Что серебром сверкают сквозь года.</w:t>
      </w: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Мы вам желаем мудрости глубин,</w:t>
      </w:r>
    </w:p>
    <w:p w:rsidR="00EE70E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 w:rsidRPr="00671F56">
        <w:rPr>
          <w:b/>
          <w:i/>
          <w:color w:val="C00000"/>
          <w:sz w:val="32"/>
          <w:szCs w:val="32"/>
        </w:rPr>
        <w:t>Здоровья, радости и счастья навсегда!</w:t>
      </w:r>
    </w:p>
    <w:p w:rsidR="00EE70E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  <w:r>
        <w:rPr>
          <w:b/>
          <w:i/>
          <w:color w:val="C00000"/>
          <w:sz w:val="32"/>
          <w:szCs w:val="32"/>
        </w:rPr>
        <w:t>В гостях у бабушки Баркаловой Елизаветы Александровны.</w:t>
      </w:r>
    </w:p>
    <w:p w:rsidR="00EE70E6" w:rsidRPr="00671F56" w:rsidRDefault="00EE70E6" w:rsidP="00671F56">
      <w:pPr>
        <w:pStyle w:val="NormalWeb"/>
        <w:shd w:val="clear" w:color="auto" w:fill="FCFCFC"/>
        <w:spacing w:before="0" w:beforeAutospacing="0" w:after="0" w:afterAutospacing="0" w:line="360" w:lineRule="auto"/>
        <w:textAlignment w:val="baseline"/>
        <w:rPr>
          <w:b/>
          <w:i/>
          <w:color w:val="C00000"/>
          <w:sz w:val="32"/>
          <w:szCs w:val="32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8" o:spid="_x0000_i1025" type="#_x0000_t75" style="width:417pt;height:278.25pt;visibility:visible">
            <v:imagedata r:id="rId13" o:title=""/>
          </v:shape>
        </w:pict>
      </w: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39" o:spid="_x0000_i1026" type="#_x0000_t75" style="width:447.75pt;height:283.5pt;visibility:visible">
            <v:imagedata r:id="rId14" o:title=""/>
          </v:shape>
        </w:pict>
      </w: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40" o:spid="_x0000_i1027" type="#_x0000_t75" style="width:446.25pt;height:291.75pt;visibility:visible">
            <v:imagedata r:id="rId15" o:title=""/>
          </v:shape>
        </w:pict>
      </w:r>
    </w:p>
    <w:p w:rsidR="00EE70E6" w:rsidRPr="00401B35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Pr="00671F56" w:rsidRDefault="00EE70E6" w:rsidP="00A4471B">
      <w:pPr>
        <w:pStyle w:val="NormalWeb"/>
        <w:shd w:val="clear" w:color="auto" w:fill="FCFCFC"/>
        <w:spacing w:before="0" w:beforeAutospacing="0" w:after="0" w:afterAutospacing="0" w:line="360" w:lineRule="auto"/>
        <w:jc w:val="center"/>
        <w:textAlignment w:val="baseline"/>
        <w:rPr>
          <w:b/>
          <w:i/>
          <w:color w:val="C00000"/>
          <w:sz w:val="32"/>
          <w:szCs w:val="32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671F56" w:rsidRDefault="00EE70E6" w:rsidP="00671F56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</w:pPr>
      <w:r w:rsidRPr="00671F56"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>В канун Международного дня пожилых людей обучающиеся начальных классов МКОУ «Бычковская СОШ», вместе со своими учителями: Бобровниковой Ириной Алексеевной и Куделиной Ал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>л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ой Романовной, провели праздник «Русского рушника», пригласили на него старейшую мастерицу нашего села 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Климову Александру Павловну. Она  рассказала нам о своём 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 xml:space="preserve">рукоделии. Встречали  гостью с хлебом 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 солью. Обучающиеся прочитали стихи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 xml:space="preserve"> о рушнике, спели песни,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 станцевали с ними танец.</w:t>
      </w:r>
      <w:r w:rsidRPr="00671F56">
        <w:rPr>
          <w:rFonts w:ascii="Times New Roman" w:hAnsi="Times New Roman"/>
          <w:b/>
          <w:bCs/>
          <w:i/>
          <w:iCs/>
          <w:color w:val="C00000"/>
          <w:kern w:val="24"/>
          <w:sz w:val="32"/>
          <w:szCs w:val="32"/>
        </w:rPr>
        <w:t xml:space="preserve"> </w: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4" o:spid="_x0000_i1028" type="#_x0000_t75" style="width:435.75pt;height:289.5pt;rotation:90;visibility:visible">
            <v:imagedata r:id="rId16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35" o:spid="_x0000_i1029" type="#_x0000_t75" style="width:439.5pt;height:294.75pt;visibility:visible">
            <v:imagedata r:id="rId17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  <w:t xml:space="preserve"> </w:t>
      </w:r>
      <w:r w:rsidRPr="006157DD"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pict>
          <v:shape id="Рисунок 5" o:spid="_x0000_i1030" type="#_x0000_t75" style="width:395.25pt;height:261pt;rotation:90;visibility:visible">
            <v:imagedata r:id="rId18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7" o:spid="_x0000_i1031" type="#_x0000_t75" style="width:463.5pt;height:284.25pt;visibility:visible">
            <v:imagedata r:id="rId19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253" w:lineRule="atLeast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9" o:spid="_x0000_i1032" type="#_x0000_t75" style="width:467.25pt;height:318.75pt;visibility:visible">
            <v:imagedata r:id="rId20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37" o:spid="_x0000_i1033" type="#_x0000_t75" style="width:463.5pt;height:309pt;visibility:visible">
            <v:imagedata r:id="rId21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10" o:spid="_x0000_i1034" type="#_x0000_t75" style="width:468pt;height:328.5pt;visibility:visible">
            <v:imagedata r:id="rId22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Pr="00671F56" w:rsidRDefault="00EE70E6" w:rsidP="004C6ABF">
      <w:pPr>
        <w:shd w:val="clear" w:color="auto" w:fill="FFFFFF"/>
        <w:spacing w:after="0" w:line="360" w:lineRule="auto"/>
        <w:jc w:val="center"/>
        <w:rPr>
          <w:rFonts w:ascii="roboto" w:hAnsi="roboto"/>
          <w:b/>
          <w:i/>
          <w:color w:val="C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C00000"/>
          <w:sz w:val="32"/>
          <w:szCs w:val="32"/>
        </w:rPr>
        <w:t>После праздника в краеведческом уголке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 был накрыт стол для чаепития.</w: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11" o:spid="_x0000_i1035" type="#_x0000_t75" style="width:443.25pt;height:297.75pt;visibility:visible">
            <v:imagedata r:id="rId23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12" o:spid="_x0000_i1036" type="#_x0000_t75" style="width:444pt;height:296.25pt;visibility:visible">
            <v:imagedata r:id="rId24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671F56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EE70E6" w:rsidRDefault="00EE70E6" w:rsidP="00A31E93">
      <w:pPr>
        <w:shd w:val="clear" w:color="auto" w:fill="FFFFFF"/>
        <w:spacing w:after="0" w:line="360" w:lineRule="auto"/>
        <w:rPr>
          <w:rFonts w:ascii="Times New Roman" w:hAnsi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/>
          <w:b/>
          <w:i/>
          <w:color w:val="C00000"/>
          <w:sz w:val="32"/>
          <w:szCs w:val="32"/>
        </w:rPr>
        <w:t xml:space="preserve"> Ребята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 часто посещают ветеранов войны, тружеников тыла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, поздравляют их с праздниками, записывают их воспоминания о Великой Отечественной войне.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 xml:space="preserve"> Пожилым людям очень приятно, что о них не забывают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. Они рады всегда маленьким гостям.</w:t>
      </w:r>
    </w:p>
    <w:p w:rsidR="00EE70E6" w:rsidRDefault="00EE70E6" w:rsidP="00A31E93">
      <w:pPr>
        <w:shd w:val="clear" w:color="auto" w:fill="FFFFFF"/>
        <w:spacing w:after="0" w:line="360" w:lineRule="auto"/>
        <w:rPr>
          <w:rFonts w:ascii="Times New Roman" w:hAnsi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/>
          <w:b/>
          <w:i/>
          <w:color w:val="C00000"/>
          <w:sz w:val="32"/>
          <w:szCs w:val="32"/>
        </w:rPr>
        <w:t>С поздравлениями и подарками в гостях участника Великой Отечественной войны Вишнякова Ивана Кирилловича в честь 90-летнего юбилея.</w:t>
      </w:r>
    </w:p>
    <w:p w:rsidR="00EE70E6" w:rsidRDefault="00EE70E6" w:rsidP="007D41BC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</w:rPr>
        <w:pict>
          <v:shape id="_x0000_i1037" type="#_x0000_t75" style="width:345.75pt;height:483.75pt">
            <v:imagedata r:id="rId25" o:title=""/>
          </v:shape>
        </w:pict>
      </w:r>
    </w:p>
    <w:p w:rsidR="00EE70E6" w:rsidRDefault="00EE70E6" w:rsidP="00C2237A">
      <w:pPr>
        <w:shd w:val="clear" w:color="auto" w:fill="FFFFFF"/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</w:rPr>
        <w:pict>
          <v:shape id="_x0000_i1038" type="#_x0000_t75" style="width:445.5pt;height:311.25pt">
            <v:imagedata r:id="rId26" o:title=""/>
          </v:shape>
        </w:pict>
      </w:r>
    </w:p>
    <w:p w:rsidR="00EE70E6" w:rsidRPr="003E1CA6" w:rsidRDefault="00EE70E6" w:rsidP="00A31E93">
      <w:pPr>
        <w:shd w:val="clear" w:color="auto" w:fill="FFFFFF"/>
        <w:spacing w:after="0" w:line="360" w:lineRule="auto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13" o:spid="_x0000_i1039" type="#_x0000_t75" style="width:439.5pt;height:293.25pt;visibility:visible">
            <v:imagedata r:id="rId27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0" type="#_x0000_t75" style="width:438pt;height:328.5pt">
            <v:imagedata r:id="rId28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C2237A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3E1CA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1" type="#_x0000_t75" style="width:445.5pt;height:328.5pt">
            <v:imagedata r:id="rId29" o:title=""/>
          </v:shape>
        </w:pict>
      </w:r>
    </w:p>
    <w:p w:rsidR="00EE70E6" w:rsidRPr="00C570C4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32"/>
          <w:szCs w:val="32"/>
          <w:lang w:eastAsia="ru-RU"/>
        </w:rPr>
      </w:pPr>
    </w:p>
    <w:p w:rsidR="00EE70E6" w:rsidRPr="00C570C4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CC0000"/>
          <w:sz w:val="32"/>
          <w:szCs w:val="32"/>
          <w:lang w:eastAsia="ru-RU"/>
        </w:rPr>
      </w:pPr>
      <w:r w:rsidRPr="00C570C4">
        <w:rPr>
          <w:rFonts w:ascii="Times New Roman" w:hAnsi="Times New Roman"/>
          <w:b/>
          <w:i/>
          <w:color w:val="CC0000"/>
          <w:sz w:val="32"/>
          <w:szCs w:val="32"/>
          <w:lang w:eastAsia="ru-RU"/>
        </w:rPr>
        <w:t xml:space="preserve">Иван Кириллович  показал нам свою пасеку и рассказал нам о том, что всю свою жизнь  занимается пчеловодством. </w:t>
      </w:r>
    </w:p>
    <w:p w:rsidR="00EE70E6" w:rsidRPr="00C570C4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2" type="#_x0000_t75" style="width:407.25pt;height:285.75pt">
            <v:imagedata r:id="rId30" o:title=""/>
          </v:shape>
        </w:pict>
      </w:r>
    </w:p>
    <w:p w:rsidR="00EE70E6" w:rsidRPr="00C2237A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Pr="005C1669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3" type="#_x0000_t75" style="width:247.5pt;height:338.25pt">
            <v:imagedata r:id="rId31" o:title=""/>
          </v:shape>
        </w:pict>
      </w:r>
    </w:p>
    <w:p w:rsidR="00EE70E6" w:rsidRPr="00C2237A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7D41BC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CC0000"/>
          <w:sz w:val="32"/>
          <w:szCs w:val="32"/>
          <w:lang w:eastAsia="ru-RU"/>
        </w:rPr>
      </w:pPr>
      <w:r>
        <w:rPr>
          <w:rFonts w:ascii="Times New Roman" w:hAnsi="Times New Roman"/>
          <w:b/>
          <w:i/>
          <w:color w:val="CC0000"/>
          <w:sz w:val="32"/>
          <w:szCs w:val="32"/>
          <w:lang w:eastAsia="ru-RU"/>
        </w:rPr>
        <w:t>С поздравлениями и подарком у Левченко Александры Емельяновны- участницы Великой Отечественной войны в День пожилого человека.</w: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4" type="#_x0000_t75" style="width:424.5pt;height:318pt">
            <v:imagedata r:id="rId32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7D41BC" w:rsidRDefault="00EE70E6" w:rsidP="007D41BC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5" type="#_x0000_t75" style="width:429.75pt;height:328.5pt">
            <v:imagedata r:id="rId33" o:title=""/>
          </v:shape>
        </w:pict>
      </w: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  <w:pict>
          <v:shape id="_x0000_i1046" type="#_x0000_t75" style="width:438pt;height:328.5pt">
            <v:imagedata r:id="rId34" o:title=""/>
          </v:shape>
        </w:pict>
      </w: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  <w:pict>
          <v:shape id="_x0000_i1047" type="#_x0000_t75" style="width:445.5pt;height:328.5pt">
            <v:imagedata r:id="rId35" o:title=""/>
          </v:shape>
        </w:pict>
      </w:r>
    </w:p>
    <w:p w:rsidR="00EE70E6" w:rsidRPr="005C2C1E" w:rsidRDefault="00EE70E6" w:rsidP="00A4471B">
      <w:pPr>
        <w:spacing w:after="0"/>
        <w:jc w:val="center"/>
        <w:rPr>
          <w:rFonts w:ascii="Times New Roman" w:hAnsi="Times New Roman"/>
          <w:b/>
          <w:i/>
          <w:color w:val="CC0000"/>
          <w:sz w:val="32"/>
          <w:szCs w:val="32"/>
          <w:shd w:val="clear" w:color="auto" w:fill="FFFFFF"/>
        </w:rPr>
      </w:pPr>
      <w:r w:rsidRPr="005C2C1E">
        <w:rPr>
          <w:rFonts w:ascii="Times New Roman" w:hAnsi="Times New Roman"/>
          <w:b/>
          <w:i/>
          <w:color w:val="CC0000"/>
          <w:sz w:val="32"/>
          <w:szCs w:val="32"/>
          <w:shd w:val="clear" w:color="auto" w:fill="FFFFFF"/>
        </w:rPr>
        <w:t>В День 75-годовщины Касторного от фашистских захватчиков пришли в дом Александры Емельяновны с поздравлениями.</w:t>
      </w:r>
    </w:p>
    <w:p w:rsidR="00EE70E6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</w:p>
    <w:p w:rsidR="00EE70E6" w:rsidRPr="002B1E81" w:rsidRDefault="00EE70E6" w:rsidP="002B1E81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  <w:pict>
          <v:shape id="_x0000_i1048" type="#_x0000_t75" style="width:441pt;height:318pt">
            <v:imagedata r:id="rId36" o:title=""/>
          </v:shape>
        </w:pict>
      </w: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Им было тогда по пятнадцать – 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Девчонкам поры грозовой. 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С врагом не пришлось им сражаться –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Их брали на фронт трудовой.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В суровые, трудные годы –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Пускай не в смертельном бою,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Они на военных заводах 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ковали победы броню.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Их девичьи руки грубели</w:t>
      </w: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От гари и стружки стальной,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Они не носили шинели,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Но были в страде боевой.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Их молодость кончилась рано,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И путь их по жизни был крут.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Горят на груди ветеранов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</w: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Медали «За доблестный труд».</w:t>
      </w: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Pr="009C296B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 xml:space="preserve">Черницких Анна Ивановна- труженица тыла. В 1943 году была мобилизована на военный завод в г. Мытищи, где отработала в горячем цехе по изготовлению авиационных бомб полтора года. По возвращению домой работала в родном селе. 90-летняя труженица тыла всегда рада нашему приходу, делится тяжёлыми воспоминаниями о годах своей юности. </w:t>
      </w:r>
    </w:p>
    <w:p w:rsidR="00EE70E6" w:rsidRPr="00D94AA8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49" type="#_x0000_t75" style="width:407.25pt;height:305.25pt">
            <v:imagedata r:id="rId37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2B1E81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50" type="#_x0000_t75" style="width:402.75pt;height:276.75pt">
            <v:imagedata r:id="rId38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811C1A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811C1A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51" type="#_x0000_t75" style="width:407.25pt;height:311.25pt">
            <v:imagedata r:id="rId39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color w:val="FF0000"/>
          <w:sz w:val="28"/>
          <w:szCs w:val="28"/>
          <w:lang w:eastAsia="ru-RU"/>
        </w:rPr>
        <w:pict>
          <v:shape id="_x0000_i1052" type="#_x0000_t75" style="width:429.75pt;height:322.5pt">
            <v:imagedata r:id="rId40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0B59EE" w:rsidRDefault="00EE70E6" w:rsidP="00A4471B">
      <w:pPr>
        <w:shd w:val="clear" w:color="auto" w:fill="FFFFFF"/>
        <w:spacing w:after="0" w:line="253" w:lineRule="atLeast"/>
        <w:jc w:val="center"/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E70E6" w:rsidRPr="000B59EE" w:rsidRDefault="00EE70E6" w:rsidP="00671F56">
      <w:pPr>
        <w:rPr>
          <w:rFonts w:ascii="Times New Roman" w:hAnsi="Times New Roman"/>
          <w:b/>
          <w:i/>
          <w:color w:val="FF0000"/>
          <w:sz w:val="32"/>
          <w:szCs w:val="32"/>
        </w:rPr>
      </w:pPr>
      <w:r>
        <w:rPr>
          <w:rFonts w:ascii="Times New Roman" w:hAnsi="Times New Roman"/>
          <w:b/>
          <w:i/>
          <w:color w:val="FF0000"/>
          <w:sz w:val="32"/>
          <w:szCs w:val="32"/>
        </w:rPr>
        <w:t xml:space="preserve">    </w:t>
      </w:r>
      <w:r w:rsidRPr="006157DD">
        <w:rPr>
          <w:rFonts w:ascii="Times New Roman" w:hAnsi="Times New Roman"/>
          <w:b/>
          <w:i/>
          <w:color w:val="FF0000"/>
          <w:sz w:val="32"/>
          <w:szCs w:val="32"/>
        </w:rPr>
        <w:pict>
          <v:shape id="_x0000_i1053" type="#_x0000_t75" style="width:429.75pt;height:299.25pt">
            <v:imagedata r:id="rId41" o:title=""/>
          </v:shape>
        </w:pict>
      </w: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Pr="000B59EE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pict>
          <v:shape id="_x0000_i1054" type="#_x0000_t75" style="width:445.5pt;height:328.5pt">
            <v:imagedata r:id="rId42" o:title=""/>
          </v:shape>
        </w:pict>
      </w: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5C1669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pict>
          <v:shape id="_x0000_i1055" type="#_x0000_t75" style="width:453.75pt;height:339.75pt">
            <v:imagedata r:id="rId43" o:title=""/>
          </v:shape>
        </w:pict>
      </w: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Pr="00671F56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</w:rPr>
      </w:pPr>
      <w:r w:rsidRPr="00671F56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 xml:space="preserve">Многие люди боятся наступления времени, когда их уже официально будут именовать «пенсионерами». Мы любим своих бабушек и дедушек и не хотим, чтобы они себя чувствовали брошенными и забытыми. Для них у нас в школе устраиваем праздники и концерты. 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>На которые жители села Бычок пенсионного возраста очень любят ходить. Они с большим интересом смотрят их, участвуют в конкурсах ну прямо как молодые. Мы видим, как их лица озаряются улыбками. Наши бабушки самые преданные поклонники.</w:t>
      </w:r>
    </w:p>
    <w:p w:rsidR="00EE70E6" w:rsidRPr="00D94AA8" w:rsidRDefault="00EE70E6" w:rsidP="00671F56">
      <w:pPr>
        <w:spacing w:after="0" w:line="360" w:lineRule="auto"/>
        <w:jc w:val="center"/>
        <w:rPr>
          <w:rFonts w:ascii="Times New Roman" w:hAnsi="Times New Roman"/>
          <w:b/>
          <w:i/>
          <w:color w:val="FF0000"/>
          <w:sz w:val="32"/>
          <w:szCs w:val="32"/>
        </w:rPr>
      </w:pP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t>В волосах – серебряные нити,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Ясный взгляд из-под прикрытых век...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«Пожилой»? Ну что вы, посмотрите: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Умудренный жизнью человек!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В этот день октябрьский радушный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Вспомните людей почтенных лет.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Возраст – он ведь виден лишь снаружи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,</w:t>
      </w:r>
      <w:r w:rsidRPr="00671F56">
        <w:rPr>
          <w:rFonts w:ascii="Times New Roman" w:hAnsi="Times New Roman"/>
          <w:b/>
          <w:i/>
          <w:color w:val="C00000"/>
          <w:sz w:val="32"/>
          <w:szCs w:val="32"/>
        </w:rPr>
        <w:br/>
        <w:t>А в душе – все тот же яркий свет!</w:t>
      </w:r>
    </w:p>
    <w:p w:rsidR="00EE70E6" w:rsidRPr="00100DDA" w:rsidRDefault="00EE70E6" w:rsidP="00A4471B">
      <w:pPr>
        <w:spacing w:after="0"/>
        <w:jc w:val="center"/>
        <w:rPr>
          <w:rFonts w:ascii="Times New Roman" w:hAnsi="Times New Roman"/>
          <w:b/>
          <w:i/>
          <w:color w:val="FF0000"/>
          <w:sz w:val="32"/>
          <w:szCs w:val="32"/>
          <w:shd w:val="clear" w:color="auto" w:fill="FFFFFF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0" o:spid="_x0000_i1056" type="#_x0000_t75" style="width:283.5pt;height:197.25pt;visibility:visible">
            <v:imagedata r:id="rId44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1" o:spid="_x0000_i1057" type="#_x0000_t75" style="width:430.5pt;height:287.25pt;visibility:visible">
            <v:imagedata r:id="rId45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2" o:spid="_x0000_i1058" type="#_x0000_t75" style="width:468pt;height:309pt;visibility:visible">
            <v:imagedata r:id="rId46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3" o:spid="_x0000_i1059" type="#_x0000_t75" style="width:463.5pt;height:309pt;visibility:visible">
            <v:imagedata r:id="rId47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4" o:spid="_x0000_i1060" type="#_x0000_t75" style="width:463.5pt;height:309pt;visibility:visible">
            <v:imagedata r:id="rId48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5" o:spid="_x0000_i1061" type="#_x0000_t75" style="width:463.5pt;height:309pt;visibility:visible">
            <v:imagedata r:id="rId49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6" o:spid="_x0000_i1062" type="#_x0000_t75" style="width:331.5pt;height:215.25pt;rotation:90;visibility:visible">
            <v:imagedata r:id="rId50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Pr="00671F56" w:rsidRDefault="00EE70E6" w:rsidP="00671F56">
      <w:pPr>
        <w:shd w:val="clear" w:color="auto" w:fill="FFFFFF"/>
        <w:spacing w:after="0" w:line="360" w:lineRule="auto"/>
        <w:jc w:val="center"/>
        <w:rPr>
          <w:rFonts w:ascii="roboto" w:hAnsi="roboto"/>
          <w:b/>
          <w:i/>
          <w:color w:val="C00000"/>
          <w:sz w:val="32"/>
          <w:szCs w:val="32"/>
          <w:lang w:eastAsia="ru-RU"/>
        </w:rPr>
      </w:pPr>
      <w:r w:rsidRPr="00671F56"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Иногда пожилые люди сами приглашают нас к себе в гости. Так Баркалова Елизавета Александровна позвала нас к себе на 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юбилей</w:t>
      </w:r>
      <w:r w:rsidRPr="00671F56">
        <w:rPr>
          <w:rFonts w:ascii="roboto" w:hAnsi="roboto"/>
          <w:b/>
          <w:i/>
          <w:color w:val="C00000"/>
          <w:sz w:val="32"/>
          <w:szCs w:val="32"/>
          <w:lang w:eastAsia="ru-RU"/>
        </w:rPr>
        <w:t>. Мы долго готовились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к этому дню</w:t>
      </w:r>
      <w:r w:rsidRPr="00671F56">
        <w:rPr>
          <w:rFonts w:ascii="roboto" w:hAnsi="roboto"/>
          <w:b/>
          <w:i/>
          <w:color w:val="C00000"/>
          <w:sz w:val="32"/>
          <w:szCs w:val="32"/>
          <w:lang w:eastAsia="ru-RU"/>
        </w:rPr>
        <w:t>: учили песни и стихи, мастерили своими руками подарок.</w: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7" o:spid="_x0000_i1063" type="#_x0000_t75" style="width:430.5pt;height:287.25pt;visibility:visible">
            <v:imagedata r:id="rId51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8" o:spid="_x0000_i1064" type="#_x0000_t75" style="width:417.75pt;height:279pt;visibility:visible">
            <v:imagedata r:id="rId52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29" o:spid="_x0000_i1065" type="#_x0000_t75" style="width:463.5pt;height:309pt;visibility:visible">
            <v:imagedata r:id="rId53" o:title=""/>
          </v:shape>
        </w:pict>
      </w: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</w:p>
    <w:p w:rsidR="00EE70E6" w:rsidRPr="00D63B18" w:rsidRDefault="00EE70E6" w:rsidP="00A4471B">
      <w:pPr>
        <w:shd w:val="clear" w:color="auto" w:fill="FFFFFF"/>
        <w:spacing w:after="0" w:line="253" w:lineRule="atLeast"/>
        <w:jc w:val="center"/>
        <w:rPr>
          <w:rFonts w:ascii="roboto" w:hAnsi="roboto"/>
          <w:b/>
          <w:i/>
          <w:color w:val="FF0000"/>
          <w:sz w:val="28"/>
          <w:szCs w:val="28"/>
          <w:lang w:eastAsia="ru-RU"/>
        </w:rPr>
      </w:pPr>
      <w:r w:rsidRPr="006157DD">
        <w:rPr>
          <w:rFonts w:ascii="roboto" w:hAnsi="roboto"/>
          <w:b/>
          <w:i/>
          <w:noProof/>
          <w:color w:val="FF0000"/>
          <w:sz w:val="28"/>
          <w:szCs w:val="28"/>
          <w:lang w:eastAsia="ru-RU"/>
        </w:rPr>
        <w:pict>
          <v:shape id="Рисунок 30" o:spid="_x0000_i1066" type="#_x0000_t75" style="width:463.5pt;height:309pt;visibility:visible">
            <v:imagedata r:id="rId54" o:title=""/>
          </v:shape>
        </w:pict>
      </w:r>
    </w:p>
    <w:p w:rsidR="00EE70E6" w:rsidRDefault="00EE70E6" w:rsidP="00A4471B">
      <w:pPr>
        <w:jc w:val="center"/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</w:pPr>
    </w:p>
    <w:p w:rsidR="00EE70E6" w:rsidRDefault="00EE70E6" w:rsidP="00A4471B">
      <w:pPr>
        <w:jc w:val="center"/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</w:pP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В ка</w:t>
      </w:r>
      <w:r w:rsidRPr="00F22787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 xml:space="preserve">нун Нового года мы </w:t>
      </w: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решили провести акцию «Новый год в каждый дом». П</w:t>
      </w:r>
      <w:r w:rsidRPr="00F22787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ошли по селу и поздравили пожилых людей с наступающим праздником</w:t>
      </w: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, спели песни, прочитали  стихи, подарили открытки, которые сделанные своими руками.</w: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1" o:spid="_x0000_i1067" type="#_x0000_t75" style="width:412.5pt;height:277.5pt;visibility:visible">
            <v:imagedata r:id="rId55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3" o:spid="_x0000_i1068" type="#_x0000_t75" style="width:404.25pt;height:269.25pt;visibility:visible">
            <v:imagedata r:id="rId56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4" o:spid="_x0000_i1069" type="#_x0000_t75" style="width:463.5pt;height:309pt;visibility:visible">
            <v:imagedata r:id="rId57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2" o:spid="_x0000_i1070" type="#_x0000_t75" style="width:380.25pt;height:249pt;rotation:90;visibility:visible">
            <v:imagedata r:id="rId58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5" o:spid="_x0000_i1071" type="#_x0000_t75" style="width:463.5pt;height:309pt;visibility:visible">
            <v:imagedata r:id="rId59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6" o:spid="_x0000_i1072" type="#_x0000_t75" style="width:463.5pt;height:309pt;visibility:visible">
            <v:imagedata r:id="rId60" o:title=""/>
          </v:shape>
        </w:pict>
      </w:r>
    </w:p>
    <w:p w:rsidR="00EE70E6" w:rsidRDefault="00EE70E6" w:rsidP="004C6ABF">
      <w:pPr>
        <w:spacing w:line="360" w:lineRule="auto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7" o:spid="_x0000_i1073" type="#_x0000_t75" style="width:440.25pt;height:4in;visibility:visible">
            <v:imagedata r:id="rId61" o:title=""/>
          </v:shape>
        </w:pict>
      </w:r>
    </w:p>
    <w:p w:rsidR="00EE70E6" w:rsidRDefault="00EE70E6" w:rsidP="004C6ABF">
      <w:pPr>
        <w:spacing w:line="360" w:lineRule="auto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49" o:spid="_x0000_i1074" type="#_x0000_t75" style="width:431.25pt;height:279pt;visibility:visible">
            <v:imagedata r:id="rId62" o:title=""/>
          </v:shape>
        </w:pict>
      </w:r>
    </w:p>
    <w:p w:rsidR="00EE70E6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A034B0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</w:p>
    <w:p w:rsidR="00EE70E6" w:rsidRDefault="00EE70E6" w:rsidP="00A034B0">
      <w:pPr>
        <w:spacing w:line="360" w:lineRule="auto"/>
        <w:jc w:val="center"/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</w:pP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 xml:space="preserve">Мы не только ходим к пожилым людям с поздравлениями, но и стараемся оказывать им посильную помощь. Узнали, что у 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>Баркаловой Елизаветы Александровны поломался совок и смастерили новый на уроке технологии.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 Она обрадовалась этому подарку.</w:t>
      </w:r>
    </w:p>
    <w:p w:rsidR="00EE70E6" w:rsidRPr="001A6497" w:rsidRDefault="00EE70E6" w:rsidP="00F22787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pict>
          <v:shape id="_x0000_i1075" type="#_x0000_t75" style="width:343.5pt;height:270.75pt">
            <v:imagedata r:id="rId63" o:title=""/>
          </v:shape>
        </w:pict>
      </w:r>
    </w:p>
    <w:p w:rsidR="00EE70E6" w:rsidRDefault="00EE70E6" w:rsidP="004C6ABF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pict>
          <v:shape id="_x0000_i1076" type="#_x0000_t75" style="width:369pt;height:276.75pt">
            <v:imagedata r:id="rId64" o:title=""/>
          </v:shape>
        </w:pict>
      </w:r>
    </w:p>
    <w:p w:rsidR="00EE70E6" w:rsidRPr="00C2237A" w:rsidRDefault="00EE70E6" w:rsidP="00C2237A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</w:pP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>Зима 2017-2018 года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 наступила поздно, но 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выдалась снежная. Пожилым людям тяжело ходить по глубокому снегу. Мы по возможности старались им помочь в расчистке снега во двор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>ах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и около дом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>ов.</w:t>
      </w:r>
    </w:p>
    <w:p w:rsidR="00EE70E6" w:rsidRPr="005C1669" w:rsidRDefault="00EE70E6" w:rsidP="004C6ABF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>
        <w:pict>
          <v:shape id="_x0000_i1077" type="#_x0000_t75" style="width:422.25pt;height:282pt">
            <v:imagedata r:id="rId65" o:title=""/>
          </v:shape>
        </w:pict>
      </w:r>
    </w:p>
    <w:p w:rsidR="00EE70E6" w:rsidRPr="00C2237A" w:rsidRDefault="00EE70E6" w:rsidP="00C2237A">
      <w:pPr>
        <w:spacing w:line="360" w:lineRule="auto"/>
        <w:jc w:val="center"/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</w:pPr>
      <w:r w:rsidRPr="006157DD">
        <w:rPr>
          <w:rFonts w:ascii="roboto" w:hAnsi="roboto"/>
          <w:b/>
          <w:i/>
          <w:noProof/>
          <w:color w:val="C00000"/>
          <w:sz w:val="32"/>
          <w:szCs w:val="32"/>
          <w:lang w:eastAsia="ru-RU"/>
        </w:rPr>
        <w:pict>
          <v:shape id="Рисунок 8" o:spid="_x0000_i1078" type="#_x0000_t75" style="width:426pt;height:284.25pt;visibility:visible">
            <v:imagedata r:id="rId66" o:title=""/>
          </v:shape>
        </w:pict>
      </w:r>
    </w:p>
    <w:p w:rsidR="00EE70E6" w:rsidRPr="00107693" w:rsidRDefault="00EE70E6" w:rsidP="00107693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</w:pPr>
      <w:r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  <w:t>О своих делах: празднике «Русского рушника», о юбилее</w:t>
      </w:r>
      <w:r w:rsidRPr="004C6ABF"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</w:t>
      </w: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>Баркаловой Елизаветы Александровны наши учителя написали заметки, которые были опубликованы в районной газете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 «Вести»</w:t>
      </w:r>
    </w:p>
    <w:p w:rsidR="00EE70E6" w:rsidRDefault="00EE70E6" w:rsidP="00107693">
      <w:pPr>
        <w:spacing w:line="360" w:lineRule="auto"/>
        <w:jc w:val="center"/>
        <w:rPr>
          <w:rFonts w:ascii="roboto" w:hAnsi="roboto"/>
          <w:b/>
          <w:i/>
          <w:color w:val="C00000"/>
          <w:sz w:val="32"/>
          <w:szCs w:val="32"/>
          <w:lang w:eastAsia="ru-RU"/>
        </w:rPr>
      </w:pPr>
      <w:r>
        <w:rPr>
          <w:rFonts w:ascii="roboto" w:hAnsi="roboto"/>
          <w:b/>
          <w:i/>
          <w:color w:val="C00000"/>
          <w:sz w:val="32"/>
          <w:szCs w:val="32"/>
          <w:lang w:eastAsia="ru-RU"/>
        </w:rPr>
        <w:t xml:space="preserve"> </w:t>
      </w:r>
      <w:r>
        <w:rPr>
          <w:rFonts w:ascii="Times New Roman" w:hAnsi="Times New Roman"/>
          <w:b/>
          <w:i/>
          <w:color w:val="C00000"/>
          <w:sz w:val="32"/>
          <w:szCs w:val="32"/>
          <w:lang w:eastAsia="ru-RU"/>
        </w:rPr>
        <w:t xml:space="preserve"> </w:t>
      </w:r>
      <w:r w:rsidRPr="006157DD">
        <w:rPr>
          <w:rFonts w:ascii="roboto" w:hAnsi="roboto"/>
          <w:b/>
          <w:i/>
          <w:noProof/>
          <w:color w:val="C00000"/>
          <w:sz w:val="32"/>
          <w:szCs w:val="32"/>
          <w:lang w:eastAsia="ru-RU"/>
        </w:rPr>
        <w:pict>
          <v:shape id="Рисунок 51" o:spid="_x0000_i1079" type="#_x0000_t75" style="width:575.25pt;height:303pt;rotation:90;visibility:visible">
            <v:imagedata r:id="rId67" o:title=""/>
          </v:shape>
        </w:pict>
      </w:r>
    </w:p>
    <w:p w:rsidR="00EE70E6" w:rsidRDefault="00EE70E6" w:rsidP="004C6ABF">
      <w:pPr>
        <w:spacing w:line="360" w:lineRule="auto"/>
        <w:jc w:val="center"/>
        <w:rPr>
          <w:rFonts w:ascii="Times New Roman" w:hAnsi="Times New Roman"/>
          <w:b/>
          <w:i/>
          <w:color w:val="C00000"/>
          <w:sz w:val="32"/>
          <w:szCs w:val="32"/>
          <w:shd w:val="clear" w:color="auto" w:fill="FFFFFF"/>
        </w:rPr>
      </w:pPr>
      <w:r w:rsidRPr="006157DD">
        <w:rPr>
          <w:rFonts w:ascii="Times New Roman" w:hAnsi="Times New Roman"/>
          <w:b/>
          <w:i/>
          <w:noProof/>
          <w:color w:val="C00000"/>
          <w:sz w:val="32"/>
          <w:szCs w:val="32"/>
          <w:shd w:val="clear" w:color="auto" w:fill="FFFFFF"/>
          <w:lang w:eastAsia="ru-RU"/>
        </w:rPr>
        <w:pict>
          <v:shape id="Рисунок 50" o:spid="_x0000_i1080" type="#_x0000_t75" style="width:703.5pt;height:315.75pt;rotation:90;visibility:visible">
            <v:imagedata r:id="rId68" o:title=""/>
          </v:shape>
        </w:pict>
      </w:r>
    </w:p>
    <w:p w:rsidR="00EE70E6" w:rsidRPr="00F333A2" w:rsidRDefault="00EE70E6" w:rsidP="00F333A2">
      <w:pPr>
        <w:jc w:val="center"/>
        <w:rPr>
          <w:rFonts w:ascii="Times New Roman" w:hAnsi="Times New Roman"/>
          <w:sz w:val="32"/>
          <w:szCs w:val="32"/>
        </w:rPr>
      </w:pPr>
      <w:r w:rsidRPr="00F333A2">
        <w:rPr>
          <w:rFonts w:ascii="Times New Roman" w:hAnsi="Times New Roman"/>
          <w:sz w:val="32"/>
          <w:szCs w:val="32"/>
        </w:rPr>
        <w:t>Список литературы</w:t>
      </w:r>
    </w:p>
    <w:p w:rsidR="00EE70E6" w:rsidRPr="00F333A2" w:rsidRDefault="00EE70E6" w:rsidP="00F333A2">
      <w:pPr>
        <w:rPr>
          <w:rFonts w:ascii="Times New Roman" w:hAnsi="Times New Roman"/>
          <w:sz w:val="28"/>
          <w:szCs w:val="28"/>
        </w:rPr>
      </w:pPr>
      <w:r w:rsidRPr="00F333A2">
        <w:rPr>
          <w:rFonts w:ascii="Times New Roman" w:hAnsi="Times New Roman"/>
          <w:sz w:val="28"/>
          <w:szCs w:val="28"/>
        </w:rPr>
        <w:t>1.https://ok.ru</w:t>
      </w:r>
    </w:p>
    <w:p w:rsidR="00EE70E6" w:rsidRPr="00F333A2" w:rsidRDefault="00EE70E6" w:rsidP="00F333A2">
      <w:pPr>
        <w:rPr>
          <w:rFonts w:ascii="Times New Roman" w:hAnsi="Times New Roman"/>
          <w:sz w:val="28"/>
          <w:szCs w:val="28"/>
        </w:rPr>
      </w:pPr>
      <w:r w:rsidRPr="00F333A2">
        <w:rPr>
          <w:rFonts w:ascii="Times New Roman" w:hAnsi="Times New Roman"/>
          <w:sz w:val="28"/>
          <w:szCs w:val="28"/>
        </w:rPr>
        <w:t>2.http://pro-pensii.ru</w:t>
      </w:r>
    </w:p>
    <w:p w:rsidR="00EE70E6" w:rsidRDefault="00EE70E6" w:rsidP="00F333A2">
      <w:pPr>
        <w:rPr>
          <w:rFonts w:ascii="Times New Roman" w:hAnsi="Times New Roman"/>
          <w:sz w:val="28"/>
          <w:szCs w:val="28"/>
          <w:u w:val="single"/>
          <w:bdr w:val="none" w:sz="0" w:space="0" w:color="auto" w:frame="1"/>
        </w:rPr>
      </w:pPr>
      <w:r w:rsidRPr="00F333A2">
        <w:rPr>
          <w:rFonts w:ascii="Times New Roman" w:hAnsi="Times New Roman"/>
          <w:sz w:val="28"/>
          <w:szCs w:val="28"/>
        </w:rPr>
        <w:t>3.</w:t>
      </w:r>
      <w:r w:rsidRPr="00F333A2">
        <w:rPr>
          <w:rFonts w:ascii="Times New Roman" w:hAnsi="Times New Roman"/>
          <w:sz w:val="28"/>
          <w:szCs w:val="28"/>
          <w:u w:val="single"/>
          <w:bdr w:val="none" w:sz="0" w:space="0" w:color="auto" w:frame="1"/>
        </w:rPr>
        <w:t>http://pozdrav.a-angel.ru</w:t>
      </w:r>
      <w:bookmarkStart w:id="0" w:name="_GoBack"/>
      <w:bookmarkEnd w:id="0"/>
    </w:p>
    <w:p w:rsidR="00EE70E6" w:rsidRPr="00C2237A" w:rsidRDefault="00EE70E6" w:rsidP="00F333A2">
      <w:pPr>
        <w:rPr>
          <w:rFonts w:ascii="Times New Roman" w:hAnsi="Times New Roman"/>
          <w:sz w:val="28"/>
          <w:szCs w:val="28"/>
        </w:rPr>
      </w:pPr>
      <w:r w:rsidRPr="00C2237A">
        <w:rPr>
          <w:rFonts w:ascii="Times New Roman" w:hAnsi="Times New Roman"/>
          <w:sz w:val="28"/>
          <w:szCs w:val="28"/>
          <w:bdr w:val="none" w:sz="0" w:space="0" w:color="auto" w:frame="1"/>
        </w:rPr>
        <w:t>4.Личные фото участников акции</w:t>
      </w:r>
    </w:p>
    <w:sectPr w:rsidR="00EE70E6" w:rsidRPr="00C2237A" w:rsidSect="000F2F58">
      <w:footerReference w:type="even" r:id="rId69"/>
      <w:footerReference w:type="default" r:id="rId7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70E6" w:rsidRDefault="00EE70E6">
      <w:r>
        <w:separator/>
      </w:r>
    </w:p>
  </w:endnote>
  <w:endnote w:type="continuationSeparator" w:id="0">
    <w:p w:rsidR="00EE70E6" w:rsidRDefault="00EE70E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tandardPoster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70E6" w:rsidRDefault="00EE70E6" w:rsidP="00C558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E70E6" w:rsidRDefault="00EE70E6" w:rsidP="000F2F58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70E6" w:rsidRDefault="00EE70E6" w:rsidP="00C558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EE70E6" w:rsidRDefault="00EE70E6" w:rsidP="000F2F58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70E6" w:rsidRDefault="00EE70E6">
      <w:r>
        <w:separator/>
      </w:r>
    </w:p>
  </w:footnote>
  <w:footnote w:type="continuationSeparator" w:id="0">
    <w:p w:rsidR="00EE70E6" w:rsidRDefault="00EE70E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B7903"/>
    <w:rsid w:val="00022506"/>
    <w:rsid w:val="000B59EE"/>
    <w:rsid w:val="000D1A38"/>
    <w:rsid w:val="000D4D1E"/>
    <w:rsid w:val="000F229B"/>
    <w:rsid w:val="000F2F58"/>
    <w:rsid w:val="00100DDA"/>
    <w:rsid w:val="00107693"/>
    <w:rsid w:val="0013025F"/>
    <w:rsid w:val="00180866"/>
    <w:rsid w:val="001A6497"/>
    <w:rsid w:val="002205F0"/>
    <w:rsid w:val="00253293"/>
    <w:rsid w:val="00255607"/>
    <w:rsid w:val="00277F79"/>
    <w:rsid w:val="002B1E81"/>
    <w:rsid w:val="002E6DF4"/>
    <w:rsid w:val="003125F8"/>
    <w:rsid w:val="00364074"/>
    <w:rsid w:val="003E1CA6"/>
    <w:rsid w:val="00401B35"/>
    <w:rsid w:val="0042589D"/>
    <w:rsid w:val="004833EC"/>
    <w:rsid w:val="004C6ABF"/>
    <w:rsid w:val="005909AA"/>
    <w:rsid w:val="005C1669"/>
    <w:rsid w:val="005C2C1E"/>
    <w:rsid w:val="006157DD"/>
    <w:rsid w:val="00654A7D"/>
    <w:rsid w:val="00671F56"/>
    <w:rsid w:val="00683821"/>
    <w:rsid w:val="006E4F02"/>
    <w:rsid w:val="006F3594"/>
    <w:rsid w:val="0073289C"/>
    <w:rsid w:val="007B0B04"/>
    <w:rsid w:val="007D41BC"/>
    <w:rsid w:val="007E4E29"/>
    <w:rsid w:val="00811C1A"/>
    <w:rsid w:val="008162C9"/>
    <w:rsid w:val="00907C98"/>
    <w:rsid w:val="00911510"/>
    <w:rsid w:val="009659BE"/>
    <w:rsid w:val="009C296B"/>
    <w:rsid w:val="009D0137"/>
    <w:rsid w:val="00A034B0"/>
    <w:rsid w:val="00A31E93"/>
    <w:rsid w:val="00A4471B"/>
    <w:rsid w:val="00A62E08"/>
    <w:rsid w:val="00AC11A3"/>
    <w:rsid w:val="00AD5F89"/>
    <w:rsid w:val="00AF1AD7"/>
    <w:rsid w:val="00B23F17"/>
    <w:rsid w:val="00BB7903"/>
    <w:rsid w:val="00BD213F"/>
    <w:rsid w:val="00C2237A"/>
    <w:rsid w:val="00C31A9C"/>
    <w:rsid w:val="00C5589D"/>
    <w:rsid w:val="00C570C4"/>
    <w:rsid w:val="00C74516"/>
    <w:rsid w:val="00D63B18"/>
    <w:rsid w:val="00D94AA8"/>
    <w:rsid w:val="00E134A5"/>
    <w:rsid w:val="00E32A09"/>
    <w:rsid w:val="00E662AA"/>
    <w:rsid w:val="00EB0F33"/>
    <w:rsid w:val="00EE70E6"/>
    <w:rsid w:val="00F22787"/>
    <w:rsid w:val="00F333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471B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Диссертация"/>
    <w:basedOn w:val="Normal"/>
    <w:uiPriority w:val="99"/>
    <w:rsid w:val="00A4471B"/>
    <w:pPr>
      <w:spacing w:after="0" w:line="360" w:lineRule="auto"/>
      <w:ind w:firstLine="340"/>
      <w:jc w:val="both"/>
    </w:pPr>
    <w:rPr>
      <w:rFonts w:ascii="StandardPoster" w:eastAsia="Times New Roman" w:hAnsi="StandardPoster"/>
      <w:sz w:val="28"/>
      <w:szCs w:val="20"/>
      <w:lang w:eastAsia="ru-RU"/>
    </w:rPr>
  </w:style>
  <w:style w:type="character" w:styleId="Hyperlink">
    <w:name w:val="Hyperlink"/>
    <w:basedOn w:val="DefaultParagraphFont"/>
    <w:uiPriority w:val="99"/>
    <w:rsid w:val="00A4471B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A447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A447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4471B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rsid w:val="000F2F58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E1DE1"/>
    <w:rPr>
      <w:lang w:eastAsia="en-US"/>
    </w:rPr>
  </w:style>
  <w:style w:type="character" w:styleId="PageNumber">
    <w:name w:val="page number"/>
    <w:basedOn w:val="DefaultParagraphFont"/>
    <w:uiPriority w:val="99"/>
    <w:rsid w:val="000F2F58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hyperlink" Target="mailto:anisimowa.bulscoolkastor@yandex.ru" TargetMode="External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hyperlink" Target="mailto:anisimowa.bulscoolkastor@yandex.ru" TargetMode="External"/><Relationship Id="rId11" Type="http://schemas.openxmlformats.org/officeDocument/2006/relationships/hyperlink" Target="mailto:anisimowa.bulscoolkastor@yandex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mailto:anisimowa.bulscoolkastor@yandex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footnotes" Target="footnotes.xml"/><Relationship Id="rId9" Type="http://schemas.openxmlformats.org/officeDocument/2006/relationships/hyperlink" Target="mailto:anisimowa.bulscoolkastor@yandex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hyperlink" Target="mailto:anisimowa.bulscoolkastor@yandex.ru" TargetMode="External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yperlink" Target="mailto:anisimowa.bulscoolkastor@yandex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404</TotalTime>
  <Pages>35</Pages>
  <Words>846</Words>
  <Characters>4827</Characters>
  <Application>Microsoft Office Outlook</Application>
  <DocSecurity>0</DocSecurity>
  <Lines>0</Lines>
  <Paragraphs>0</Paragraphs>
  <ScaleCrop>false</ScaleCrop>
  <Company>Home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8</cp:revision>
  <cp:lastPrinted>2018-02-21T06:03:00Z</cp:lastPrinted>
  <dcterms:created xsi:type="dcterms:W3CDTF">2017-12-18T20:41:00Z</dcterms:created>
  <dcterms:modified xsi:type="dcterms:W3CDTF">2018-02-21T06:06:00Z</dcterms:modified>
</cp:coreProperties>
</file>