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4E" w:rsidRPr="00FD0153" w:rsidRDefault="00AE2F4E" w:rsidP="00FD0153">
      <w:pPr>
        <w:shd w:val="clear" w:color="auto" w:fill="FFFFFF"/>
        <w:suppressAutoHyphens/>
        <w:autoSpaceDE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>МКОУ «Большеанненковская средняя общеобразовательная школа»</w:t>
      </w:r>
    </w:p>
    <w:p w:rsidR="00AE2F4E" w:rsidRPr="00FD0153" w:rsidRDefault="00AE2F4E" w:rsidP="00FD0153">
      <w:pPr>
        <w:shd w:val="clear" w:color="auto" w:fill="FFFFFF"/>
        <w:suppressAutoHyphens/>
        <w:autoSpaceDE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>Фатежского района Курской области</w:t>
      </w:r>
    </w:p>
    <w:p w:rsidR="00AE2F4E" w:rsidRPr="00FD0153" w:rsidRDefault="00AE2F4E" w:rsidP="00FD0153">
      <w:pPr>
        <w:shd w:val="clear" w:color="auto" w:fill="FFFFFF"/>
        <w:suppressAutoHyphens/>
        <w:autoSpaceDE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AE2F4E" w:rsidRDefault="00AE2F4E" w:rsidP="005B5EB0">
      <w:pPr>
        <w:spacing w:after="0"/>
        <w:rPr>
          <w:rFonts w:ascii="Times New Roman" w:hAnsi="Times New Roman"/>
          <w:b/>
          <w:bCs/>
          <w:color w:val="00B050"/>
          <w:sz w:val="52"/>
          <w:szCs w:val="28"/>
          <w:lang w:eastAsia="ru-RU"/>
        </w:rPr>
      </w:pPr>
    </w:p>
    <w:p w:rsidR="00AE2F4E" w:rsidRDefault="00AE2F4E" w:rsidP="005B5EB0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</w:p>
    <w:p w:rsidR="00AE2F4E" w:rsidRDefault="00AE2F4E" w:rsidP="005B5EB0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</w:p>
    <w:p w:rsidR="00AE2F4E" w:rsidRDefault="00AE2F4E" w:rsidP="0015767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  <w:r w:rsidRPr="004A1A29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52.75pt;height:57.75pt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Номинация"/>
          </v:shape>
        </w:pict>
      </w:r>
    </w:p>
    <w:p w:rsidR="00AE2F4E" w:rsidRPr="00FD0153" w:rsidRDefault="00AE2F4E" w:rsidP="00157673">
      <w:pPr>
        <w:spacing w:after="0" w:line="360" w:lineRule="auto"/>
        <w:jc w:val="center"/>
        <w:rPr>
          <w:rFonts w:ascii="Times New Roman" w:hAnsi="Times New Roman"/>
          <w:b/>
          <w:bCs/>
          <w:i/>
          <w:sz w:val="52"/>
          <w:szCs w:val="28"/>
          <w:lang w:eastAsia="ru-RU"/>
        </w:rPr>
      </w:pPr>
      <w:r w:rsidRPr="004A1A29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pict>
          <v:shape id="_x0000_i1026" type="#_x0000_t156" style="width:459.75pt;height:78.7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&quot;У природы есть друзья: это мы-и ты, и я!&quot;"/>
          </v:shape>
        </w:pict>
      </w:r>
    </w:p>
    <w:p w:rsidR="00AE2F4E" w:rsidRDefault="00AE2F4E" w:rsidP="00FD0153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</w:pPr>
      <w:r w:rsidRPr="004A1A29">
        <w:rPr>
          <w:rFonts w:ascii="Times New Roman" w:hAnsi="Times New Roman"/>
          <w:noProof/>
          <w:vanish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7" type="#_x0000_t75" alt="http://images.myshared.ru/7/825061/slide_4.jpg" style="width:460.5pt;height:345.75pt;visibility:visible">
            <v:imagedata r:id="rId7" o:title=""/>
          </v:shape>
        </w:pict>
      </w:r>
      <w:r w:rsidRPr="00FD0153"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  <w:t xml:space="preserve">                                                       </w:t>
      </w:r>
    </w:p>
    <w:p w:rsidR="00AE2F4E" w:rsidRDefault="00AE2F4E" w:rsidP="00D22079">
      <w:pPr>
        <w:tabs>
          <w:tab w:val="left" w:pos="120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B050"/>
          <w:sz w:val="130"/>
          <w:szCs w:val="130"/>
          <w:lang w:eastAsia="ru-RU"/>
        </w:rPr>
      </w:pPr>
    </w:p>
    <w:p w:rsidR="00AE2F4E" w:rsidRPr="005B5EB0" w:rsidRDefault="00AE2F4E" w:rsidP="00D22079">
      <w:pPr>
        <w:tabs>
          <w:tab w:val="left" w:pos="120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B050"/>
          <w:sz w:val="130"/>
          <w:szCs w:val="130"/>
          <w:lang w:eastAsia="ru-RU"/>
        </w:rPr>
      </w:pPr>
      <w:r w:rsidRPr="005B5EB0">
        <w:rPr>
          <w:rFonts w:ascii="Times New Roman" w:hAnsi="Times New Roman"/>
          <w:b/>
          <w:bCs/>
          <w:i/>
          <w:color w:val="00B050"/>
          <w:sz w:val="130"/>
          <w:szCs w:val="130"/>
          <w:lang w:eastAsia="ru-RU"/>
        </w:rPr>
        <w:t>Экологические</w:t>
      </w:r>
    </w:p>
    <w:p w:rsidR="00AE2F4E" w:rsidRPr="005B5EB0" w:rsidRDefault="00AE2F4E" w:rsidP="00D22079">
      <w:pPr>
        <w:tabs>
          <w:tab w:val="left" w:pos="120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B050"/>
          <w:sz w:val="130"/>
          <w:szCs w:val="130"/>
          <w:lang w:eastAsia="ru-RU"/>
        </w:rPr>
      </w:pPr>
      <w:r w:rsidRPr="005B5EB0">
        <w:rPr>
          <w:rFonts w:ascii="Times New Roman" w:hAnsi="Times New Roman"/>
          <w:b/>
          <w:bCs/>
          <w:i/>
          <w:color w:val="00B050"/>
          <w:sz w:val="130"/>
          <w:szCs w:val="130"/>
          <w:lang w:eastAsia="ru-RU"/>
        </w:rPr>
        <w:t>игры</w:t>
      </w:r>
    </w:p>
    <w:p w:rsidR="00AE2F4E" w:rsidRDefault="00AE2F4E" w:rsidP="00FD0153">
      <w:pPr>
        <w:spacing w:after="0" w:line="240" w:lineRule="auto"/>
        <w:contextualSpacing/>
        <w:jc w:val="right"/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</w:pPr>
    </w:p>
    <w:p w:rsidR="00AE2F4E" w:rsidRDefault="00AE2F4E" w:rsidP="00157673">
      <w:pPr>
        <w:spacing w:after="0" w:line="240" w:lineRule="auto"/>
        <w:contextualSpacing/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</w:pPr>
    </w:p>
    <w:p w:rsidR="00AE2F4E" w:rsidRPr="00FD0153" w:rsidRDefault="00AE2F4E" w:rsidP="005B5EB0">
      <w:pPr>
        <w:spacing w:after="0" w:line="240" w:lineRule="auto"/>
        <w:jc w:val="right"/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FD0153">
        <w:rPr>
          <w:rFonts w:ascii="Times New Roman" w:hAnsi="Times New Roman"/>
          <w:sz w:val="28"/>
          <w:szCs w:val="28"/>
          <w:lang w:eastAsia="ar-SA"/>
        </w:rPr>
        <w:t>Выполнили:</w:t>
      </w:r>
    </w:p>
    <w:p w:rsidR="00AE2F4E" w:rsidRPr="00FD0153" w:rsidRDefault="00AE2F4E" w:rsidP="00570273">
      <w:pPr>
        <w:spacing w:after="0" w:line="240" w:lineRule="auto"/>
        <w:jc w:val="right"/>
        <w:rPr>
          <w:rFonts w:ascii="Times New Roman" w:hAnsi="Times New Roman"/>
          <w:b/>
          <w:bCs/>
          <w:i/>
          <w:color w:val="00B050"/>
          <w:sz w:val="28"/>
          <w:szCs w:val="28"/>
          <w:lang w:eastAsia="ru-RU"/>
        </w:rPr>
      </w:pPr>
      <w:r w:rsidRPr="005B5EB0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FD0153">
        <w:rPr>
          <w:rFonts w:ascii="Times New Roman" w:hAnsi="Times New Roman"/>
          <w:sz w:val="28"/>
          <w:szCs w:val="28"/>
          <w:lang w:eastAsia="ar-SA"/>
        </w:rPr>
        <w:t xml:space="preserve">Бабкина Елизавета, 8 лет, </w:t>
      </w:r>
    </w:p>
    <w:p w:rsidR="00AE2F4E" w:rsidRPr="00FD0153" w:rsidRDefault="00AE2F4E" w:rsidP="00FD0153">
      <w:pPr>
        <w:shd w:val="clear" w:color="auto" w:fill="FFFFFF"/>
        <w:tabs>
          <w:tab w:val="left" w:pos="2940"/>
        </w:tabs>
        <w:suppressAutoHyphens/>
        <w:autoSpaceDE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                 </w:t>
      </w:r>
      <w:r w:rsidRPr="005B5EB0">
        <w:rPr>
          <w:rFonts w:ascii="Times New Roman" w:hAnsi="Times New Roman"/>
          <w:sz w:val="28"/>
          <w:szCs w:val="28"/>
          <w:lang w:eastAsia="ar-SA"/>
        </w:rPr>
        <w:t>Лаврентьева Дарья,8 лет.</w:t>
      </w:r>
      <w:r w:rsidRPr="00FD0153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Адрес: 307126, Курская область, Фатежский район,</w:t>
      </w:r>
    </w:p>
    <w:p w:rsidR="00AE2F4E" w:rsidRPr="00FD0153" w:rsidRDefault="00AE2F4E" w:rsidP="00FD0153">
      <w:pPr>
        <w:shd w:val="clear" w:color="auto" w:fill="FFFFFF"/>
        <w:tabs>
          <w:tab w:val="left" w:pos="2940"/>
        </w:tabs>
        <w:suppressAutoHyphens/>
        <w:autoSpaceDE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                 </w:t>
      </w:r>
      <w:r w:rsidRPr="00FD0153">
        <w:rPr>
          <w:rFonts w:ascii="Times New Roman" w:hAnsi="Times New Roman"/>
          <w:sz w:val="28"/>
          <w:szCs w:val="28"/>
          <w:lang w:eastAsia="ar-SA"/>
        </w:rPr>
        <w:t>село Большое Анненково.</w:t>
      </w:r>
    </w:p>
    <w:p w:rsidR="00AE2F4E" w:rsidRPr="00FD0153" w:rsidRDefault="00AE2F4E" w:rsidP="00FD0153">
      <w:pPr>
        <w:shd w:val="clear" w:color="auto" w:fill="FFFFFF"/>
        <w:tabs>
          <w:tab w:val="left" w:pos="3030"/>
        </w:tabs>
        <w:suppressAutoHyphens/>
        <w:autoSpaceDE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                 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e</w:t>
      </w:r>
      <w:r w:rsidRPr="00FD0153">
        <w:rPr>
          <w:rFonts w:ascii="Times New Roman" w:hAnsi="Times New Roman"/>
          <w:sz w:val="28"/>
          <w:szCs w:val="28"/>
          <w:lang w:eastAsia="ar-SA"/>
        </w:rPr>
        <w:t>-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mail</w:t>
      </w:r>
      <w:r w:rsidRPr="00FD0153">
        <w:rPr>
          <w:rFonts w:ascii="Times New Roman" w:hAnsi="Times New Roman"/>
          <w:sz w:val="28"/>
          <w:szCs w:val="28"/>
          <w:lang w:eastAsia="ar-SA"/>
        </w:rPr>
        <w:t>-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tatiana</w:t>
      </w:r>
      <w:r w:rsidRPr="00FD0153">
        <w:rPr>
          <w:rFonts w:ascii="Times New Roman" w:hAnsi="Times New Roman"/>
          <w:sz w:val="28"/>
          <w:szCs w:val="28"/>
          <w:lang w:eastAsia="ar-SA"/>
        </w:rPr>
        <w:t>046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novikova</w:t>
      </w:r>
      <w:r w:rsidRPr="00FD0153">
        <w:rPr>
          <w:rFonts w:ascii="Times New Roman" w:hAnsi="Times New Roman"/>
          <w:sz w:val="28"/>
          <w:szCs w:val="28"/>
          <w:lang w:eastAsia="ar-SA"/>
        </w:rPr>
        <w:t>@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yandex</w:t>
      </w:r>
      <w:r w:rsidRPr="00FD0153">
        <w:rPr>
          <w:rFonts w:ascii="Times New Roman" w:hAnsi="Times New Roman"/>
          <w:sz w:val="28"/>
          <w:szCs w:val="28"/>
          <w:lang w:eastAsia="ar-SA"/>
        </w:rPr>
        <w:t>.</w:t>
      </w:r>
      <w:r w:rsidRPr="00FD0153">
        <w:rPr>
          <w:rFonts w:ascii="Times New Roman" w:hAnsi="Times New Roman"/>
          <w:sz w:val="28"/>
          <w:szCs w:val="28"/>
          <w:lang w:val="en-US" w:eastAsia="ar-SA"/>
        </w:rPr>
        <w:t>ru</w:t>
      </w:r>
    </w:p>
    <w:p w:rsidR="00AE2F4E" w:rsidRPr="00FD0153" w:rsidRDefault="00AE2F4E" w:rsidP="00FD0153">
      <w:pPr>
        <w:shd w:val="clear" w:color="auto" w:fill="FFFFFF"/>
        <w:tabs>
          <w:tab w:val="left" w:pos="2925"/>
        </w:tabs>
        <w:suppressAutoHyphens/>
        <w:autoSpaceDE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                  </w:t>
      </w:r>
      <w:r w:rsidRPr="00FD0153">
        <w:rPr>
          <w:rFonts w:ascii="Times New Roman" w:hAnsi="Times New Roman"/>
          <w:sz w:val="28"/>
          <w:szCs w:val="28"/>
          <w:lang w:eastAsia="ar-SA"/>
        </w:rPr>
        <w:t>Руководители: Новикова Татьяна Викторовна,</w:t>
      </w:r>
    </w:p>
    <w:p w:rsidR="00AE2F4E" w:rsidRPr="00FD0153" w:rsidRDefault="00AE2F4E" w:rsidP="00FD0153">
      <w:pPr>
        <w:shd w:val="clear" w:color="auto" w:fill="FFFFFF"/>
        <w:tabs>
          <w:tab w:val="left" w:pos="2925"/>
        </w:tabs>
        <w:suppressAutoHyphens/>
        <w:autoSpaceDE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r w:rsidRPr="00FD0153">
        <w:rPr>
          <w:rFonts w:ascii="Times New Roman" w:hAnsi="Times New Roman"/>
          <w:sz w:val="28"/>
          <w:szCs w:val="28"/>
          <w:lang w:eastAsia="ar-SA"/>
        </w:rPr>
        <w:t xml:space="preserve">                     </w:t>
      </w:r>
      <w:r w:rsidRPr="005B5EB0">
        <w:rPr>
          <w:rFonts w:ascii="Times New Roman" w:hAnsi="Times New Roman"/>
          <w:sz w:val="28"/>
          <w:szCs w:val="28"/>
          <w:lang w:eastAsia="ar-SA"/>
        </w:rPr>
        <w:t xml:space="preserve">                учитель</w:t>
      </w:r>
      <w:r w:rsidRPr="00FD0153">
        <w:rPr>
          <w:rFonts w:ascii="Times New Roman" w:hAnsi="Times New Roman"/>
          <w:sz w:val="28"/>
          <w:szCs w:val="28"/>
          <w:lang w:eastAsia="ar-SA"/>
        </w:rPr>
        <w:t xml:space="preserve"> начальных классов</w:t>
      </w:r>
      <w:r w:rsidRPr="00FD0153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AE2F4E" w:rsidRPr="00FD0153" w:rsidRDefault="00AE2F4E" w:rsidP="00FD0153">
      <w:pPr>
        <w:shd w:val="clear" w:color="auto" w:fill="FFFFFF"/>
        <w:tabs>
          <w:tab w:val="left" w:pos="2925"/>
        </w:tabs>
        <w:suppressAutoHyphens/>
        <w:autoSpaceDE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AE2F4E" w:rsidRDefault="00AE2F4E" w:rsidP="005B5EB0">
      <w:pPr>
        <w:shd w:val="clear" w:color="auto" w:fill="FFFFFF"/>
        <w:tabs>
          <w:tab w:val="left" w:pos="2925"/>
        </w:tabs>
        <w:suppressAutoHyphens/>
        <w:autoSpaceDE w:val="0"/>
        <w:spacing w:after="0" w:line="276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D0153">
        <w:rPr>
          <w:rFonts w:ascii="Times New Roman" w:hAnsi="Times New Roman"/>
          <w:b/>
          <w:sz w:val="28"/>
          <w:szCs w:val="28"/>
          <w:lang w:eastAsia="ar-SA"/>
        </w:rPr>
        <w:t>2018 год</w:t>
      </w:r>
    </w:p>
    <w:p w:rsidR="00AE2F4E" w:rsidRDefault="00AE2F4E" w:rsidP="005B5EB0">
      <w:pPr>
        <w:shd w:val="clear" w:color="auto" w:fill="FFFFFF"/>
        <w:tabs>
          <w:tab w:val="left" w:pos="2925"/>
        </w:tabs>
        <w:suppressAutoHyphens/>
        <w:autoSpaceDE w:val="0"/>
        <w:spacing w:after="0" w:line="276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AE2F4E" w:rsidRPr="00C11B85" w:rsidRDefault="00AE2F4E" w:rsidP="005B5EB0">
      <w:pPr>
        <w:shd w:val="clear" w:color="auto" w:fill="FFFFFF"/>
        <w:tabs>
          <w:tab w:val="left" w:pos="2925"/>
        </w:tabs>
        <w:suppressAutoHyphens/>
        <w:autoSpaceDE w:val="0"/>
        <w:spacing w:after="0" w:line="276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A1A29">
        <w:rPr>
          <w:rFonts w:ascii="Times New Roman" w:hAnsi="Times New Roman"/>
          <w:sz w:val="32"/>
          <w:szCs w:val="32"/>
          <w:lang w:eastAsia="ar-SA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8" type="#_x0000_t174" style="width:449.25pt;height:1in" adj=",1080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string="Экологические игры для младших школьников"/>
          </v:shape>
        </w:pict>
      </w:r>
    </w:p>
    <w:p w:rsidR="00AE2F4E" w:rsidRPr="005B5EB0" w:rsidRDefault="00AE2F4E" w:rsidP="005B5EB0">
      <w:pPr>
        <w:shd w:val="clear" w:color="auto" w:fill="FFFFFF"/>
        <w:tabs>
          <w:tab w:val="left" w:pos="2925"/>
        </w:tabs>
        <w:suppressAutoHyphens/>
        <w:autoSpaceDE w:val="0"/>
        <w:spacing w:after="0" w:line="276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AE2F4E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E2F4E" w:rsidRPr="00FA78FF" w:rsidRDefault="00AE2F4E" w:rsidP="000065A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b/>
          <w:sz w:val="28"/>
          <w:szCs w:val="28"/>
        </w:rPr>
        <w:t>Актуальность</w:t>
      </w:r>
      <w:r w:rsidRPr="00FA78FF">
        <w:rPr>
          <w:rFonts w:ascii="Times New Roman" w:hAnsi="Times New Roman"/>
          <w:sz w:val="28"/>
          <w:szCs w:val="28"/>
        </w:rPr>
        <w:t xml:space="preserve"> экологическо</w:t>
      </w:r>
      <w:r>
        <w:rPr>
          <w:rFonts w:ascii="Times New Roman" w:hAnsi="Times New Roman"/>
          <w:sz w:val="28"/>
          <w:szCs w:val="28"/>
        </w:rPr>
        <w:t>го воспитания в мире общепризна</w:t>
      </w:r>
      <w:r w:rsidRPr="00FA78FF">
        <w:rPr>
          <w:rFonts w:ascii="Times New Roman" w:hAnsi="Times New Roman"/>
          <w:sz w:val="28"/>
          <w:szCs w:val="28"/>
        </w:rPr>
        <w:t>на. Обострение локальных, региональных и глобальных экологических проблем, приводящих к ухудшению жизни и здоровья людей, связываются с возникшей отчужденностью в отношениях между человеком и окружающей его природой, отсутствием у людей соответствующего уровня экологического сознания, чувств и практической готовности к экологически целесообразной деятельности.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Основы экологического воспитания закладываются в детстве, поэтому полноценное, эффективное использование средств и методов развития экологичес</w:t>
      </w:r>
      <w:r>
        <w:rPr>
          <w:rFonts w:ascii="Times New Roman" w:hAnsi="Times New Roman"/>
          <w:sz w:val="28"/>
          <w:szCs w:val="28"/>
        </w:rPr>
        <w:t>кой культуры у детей младшего школьного</w:t>
      </w:r>
      <w:r w:rsidRPr="00FA78FF">
        <w:rPr>
          <w:rFonts w:ascii="Times New Roman" w:hAnsi="Times New Roman"/>
          <w:sz w:val="28"/>
          <w:szCs w:val="28"/>
        </w:rPr>
        <w:t xml:space="preserve"> возраста имеет большое значение. Именно на этой ступени образования и воспитания ребенка происходит знакомство с общей целостной картиной мира и начинается целостное формирование нравственного и эстетического отношения к нему.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младшем школьном </w:t>
      </w:r>
      <w:r w:rsidRPr="00FA78FF">
        <w:rPr>
          <w:rFonts w:ascii="Times New Roman" w:hAnsi="Times New Roman"/>
          <w:sz w:val="28"/>
          <w:szCs w:val="28"/>
        </w:rPr>
        <w:t>возрасте особенно важно развивать у детей добрые чувства, так как повышенная эмоциональность и познавательная направленность к живому миру природы зачастую приводят к негативному экспериментированию над живыми существами: дети отрывают крылья бабочкам, ножки паукам, чтобы узнать, как они обходятся без них, отрезают кошке усы («еще вырастут»), разрывают на части червей и т. д.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Причинами неправильного отношения детей к объектам живой природы могут быть недостаточный эмоционально – чувствительный опыт общения с объектами живой природы, не сформированность навыков ухода за ними, низкий уровень развития наблюдательности, недостаток или отсутствие экологической информации о растениях и животных как живых существах, плохой пример взрослых.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В связи с этим решение проблемы формирования эко</w:t>
      </w:r>
      <w:r>
        <w:rPr>
          <w:rFonts w:ascii="Times New Roman" w:hAnsi="Times New Roman"/>
          <w:sz w:val="28"/>
          <w:szCs w:val="28"/>
        </w:rPr>
        <w:t>логической культуры в младшем школьном</w:t>
      </w:r>
      <w:r w:rsidRPr="00FA78FF">
        <w:rPr>
          <w:rFonts w:ascii="Times New Roman" w:hAnsi="Times New Roman"/>
          <w:sz w:val="28"/>
          <w:szCs w:val="28"/>
        </w:rPr>
        <w:t xml:space="preserve"> возрасте определяется не только сформированностью у детей системы экологических знаний, но и в лучшем познании себя, установлении экологически оправданных взаимоотношений с природным и социальным миром. 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Личность школьника</w:t>
      </w:r>
      <w:r w:rsidRPr="00FA78FF">
        <w:rPr>
          <w:rFonts w:ascii="Times New Roman" w:hAnsi="Times New Roman"/>
          <w:sz w:val="28"/>
          <w:szCs w:val="28"/>
        </w:rPr>
        <w:t xml:space="preserve"> формируется в активной деятельности с окружающим его миром. В подвижных играх гармонично сочетаются физическая и психическая активность ребенка. </w:t>
      </w:r>
      <w:r w:rsidRPr="00FA78FF">
        <w:rPr>
          <w:rFonts w:ascii="Times New Roman" w:hAnsi="Times New Roman"/>
          <w:b/>
          <w:i/>
          <w:sz w:val="28"/>
          <w:szCs w:val="28"/>
        </w:rPr>
        <w:t>Физическая активность ребенка</w:t>
      </w:r>
      <w:r w:rsidRPr="00FA78FF">
        <w:rPr>
          <w:rFonts w:ascii="Times New Roman" w:hAnsi="Times New Roman"/>
          <w:sz w:val="28"/>
          <w:szCs w:val="28"/>
        </w:rPr>
        <w:t xml:space="preserve"> – это естественная потребность в движени</w:t>
      </w:r>
      <w:r>
        <w:rPr>
          <w:rFonts w:ascii="Times New Roman" w:hAnsi="Times New Roman"/>
          <w:sz w:val="28"/>
          <w:szCs w:val="28"/>
        </w:rPr>
        <w:t xml:space="preserve">и, преодолении препятствий. </w:t>
      </w:r>
      <w:r w:rsidRPr="00FA78FF">
        <w:rPr>
          <w:rFonts w:ascii="Times New Roman" w:hAnsi="Times New Roman"/>
          <w:sz w:val="28"/>
          <w:szCs w:val="28"/>
        </w:rPr>
        <w:t xml:space="preserve"> </w:t>
      </w:r>
      <w:r w:rsidRPr="00FA78FF">
        <w:rPr>
          <w:rFonts w:ascii="Times New Roman" w:hAnsi="Times New Roman"/>
          <w:b/>
          <w:i/>
          <w:sz w:val="28"/>
          <w:szCs w:val="28"/>
        </w:rPr>
        <w:t>Психическая активность</w:t>
      </w:r>
      <w:r w:rsidRPr="00FA78FF">
        <w:rPr>
          <w:rFonts w:ascii="Times New Roman" w:hAnsi="Times New Roman"/>
          <w:sz w:val="28"/>
          <w:szCs w:val="28"/>
        </w:rPr>
        <w:t xml:space="preserve"> – это деятельность, направленная на познание окружающего мира, в том числе самого себя, своих отношений с другими. 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Под влиянием повышенного двигательного режима за счет игровог</w:t>
      </w:r>
      <w:r>
        <w:rPr>
          <w:rFonts w:ascii="Times New Roman" w:hAnsi="Times New Roman"/>
          <w:sz w:val="28"/>
          <w:szCs w:val="28"/>
        </w:rPr>
        <w:t xml:space="preserve">о компонента у школьников </w:t>
      </w:r>
      <w:r w:rsidRPr="00FA78FF">
        <w:rPr>
          <w:rFonts w:ascii="Times New Roman" w:hAnsi="Times New Roman"/>
          <w:sz w:val="28"/>
          <w:szCs w:val="28"/>
        </w:rPr>
        <w:t>возрастает эффективность усвоения информации; у медлительных детей активизируется функциональная подвижность нервных процессов (Набокова Ш. К. Влияние подвижных игр на некоторые психофизиологические особенности детей шестилетнего возраста// Теория и практика: физической культуре. 1996. №3)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Характерной особенностью подвижных игр, является то, что в основе их содержания лежит ярко выраженная двигательная деятельность. Содержание двигательной деятельности игроков создает благоприятную стимулирующую среду для формирования у них морально волевых качеств, развитие познавательных способностей, эмоциональной сферы. Эффективное воздействие на развитие личности ребенка оказывает смысловое содержание экологической направленности сюжета подвижной игры, используемый в ней речитатив, восприятие ребенком героев сюжета и их действий, творческое</w:t>
      </w:r>
    </w:p>
    <w:p w:rsidR="00AE2F4E" w:rsidRPr="00FA78FF" w:rsidRDefault="00AE2F4E" w:rsidP="00FA78FF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перевоплощение в их образы, дети проникают во «внутреннюю жизнь» природы, в ее образно – смысловую интерпретацию, что возможно способствует развитию экологического сознания.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Большое развивающее значение заложено в правилах игры. Регламентируя поведение и взаимоотношения игроков, игры формируют у детей организованность, произвольность в поведении, умение сотрудничать со сверстниками для достижения общего командного результата. Все эти качест</w:t>
      </w:r>
      <w:r>
        <w:rPr>
          <w:rFonts w:ascii="Times New Roman" w:hAnsi="Times New Roman"/>
          <w:sz w:val="28"/>
          <w:szCs w:val="28"/>
        </w:rPr>
        <w:t>ва очень важны в жизни школьника.</w:t>
      </w:r>
    </w:p>
    <w:p w:rsidR="00AE2F4E" w:rsidRPr="00FA78FF" w:rsidRDefault="00AE2F4E" w:rsidP="007B3102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Таким образом, использование подвижных игр экологической направленности может быть одним из средств игровой терапии и формой  экологического вос</w:t>
      </w:r>
      <w:r>
        <w:rPr>
          <w:rFonts w:ascii="Times New Roman" w:hAnsi="Times New Roman"/>
          <w:sz w:val="28"/>
          <w:szCs w:val="28"/>
        </w:rPr>
        <w:t>питания</w:t>
      </w:r>
      <w:r w:rsidRPr="00FA78FF">
        <w:rPr>
          <w:rFonts w:ascii="Times New Roman" w:hAnsi="Times New Roman"/>
          <w:sz w:val="28"/>
          <w:szCs w:val="28"/>
        </w:rPr>
        <w:t>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Эти игры можно проводить с детьми в любое свободное время по одной или несколько за один раз. На одном занятии проигрывается одна новая игра, по желанию детей можно повторить знакомые уже им игры.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FA78FF">
        <w:rPr>
          <w:rFonts w:ascii="Times New Roman" w:hAnsi="Times New Roman"/>
          <w:sz w:val="28"/>
          <w:szCs w:val="28"/>
        </w:rPr>
        <w:t>Игры</w:t>
      </w:r>
      <w:r w:rsidRPr="00FA78FF">
        <w:rPr>
          <w:sz w:val="28"/>
          <w:szCs w:val="28"/>
        </w:rPr>
        <w:t xml:space="preserve"> </w:t>
      </w:r>
      <w:r w:rsidRPr="00FA78FF">
        <w:rPr>
          <w:rFonts w:ascii="Times New Roman" w:hAnsi="Times New Roman"/>
          <w:sz w:val="28"/>
          <w:szCs w:val="28"/>
        </w:rPr>
        <w:t>можно использовать для систематических занятий с подгруппой детей (7-10 человек). Занятия рекомендуется проводить 1-2 раза в неделю продолжительностью в среднем 30 минут. Необходимый минимум для достижения ощутимых результатов — 11-14 занятий.</w:t>
      </w:r>
    </w:p>
    <w:p w:rsidR="00AE2F4E" w:rsidRPr="00FA78FF" w:rsidRDefault="00AE2F4E" w:rsidP="00FA78FF">
      <w:pPr>
        <w:spacing w:after="200" w:line="276" w:lineRule="auto"/>
        <w:ind w:firstLine="284"/>
        <w:contextualSpacing/>
        <w:jc w:val="both"/>
      </w:pPr>
      <w:r w:rsidRPr="00FA78FF">
        <w:rPr>
          <w:rFonts w:ascii="Times New Roman" w:hAnsi="Times New Roman"/>
          <w:sz w:val="28"/>
          <w:szCs w:val="28"/>
        </w:rPr>
        <w:t>Предполагается побуждать детей к придумыванию собственных сюжетов для игры. Придуманные детьми игры, способствуют развитию воображения, творчества. Они помогают в решении коррекционных задач, так как дети включают в содержание игр проблемы, которые их волнуют</w:t>
      </w:r>
      <w:r w:rsidRPr="00FA78FF">
        <w:rPr>
          <w:sz w:val="28"/>
          <w:szCs w:val="28"/>
        </w:rPr>
        <w:t>.</w:t>
      </w:r>
    </w:p>
    <w:p w:rsidR="00AE2F4E" w:rsidRDefault="00AE2F4E" w:rsidP="00F676FE">
      <w:pPr>
        <w:pStyle w:val="NoSpacing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предлагаемых </w:t>
      </w:r>
      <w:r w:rsidRPr="00C11B85">
        <w:rPr>
          <w:rFonts w:ascii="Times New Roman" w:hAnsi="Times New Roman"/>
          <w:sz w:val="28"/>
          <w:szCs w:val="28"/>
        </w:rPr>
        <w:t>экологических играх ребенок приобретает разнообразный опыт взаимодействия с окружающим миром; выполняет вполне конкретную природоохранную работу; усваивает правила поведения в окружающей среде; становится добрым, чутким, отзывчивым на чужую беду.</w:t>
      </w:r>
    </w:p>
    <w:p w:rsidR="00AE2F4E" w:rsidRPr="00C11B85" w:rsidRDefault="00AE2F4E" w:rsidP="00F676FE">
      <w:p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b/>
          <w:sz w:val="28"/>
          <w:szCs w:val="28"/>
        </w:rPr>
        <w:t>Аудитория</w:t>
      </w:r>
      <w:r w:rsidRPr="00C11B85">
        <w:rPr>
          <w:rFonts w:ascii="Times New Roman" w:hAnsi="Times New Roman"/>
          <w:sz w:val="28"/>
          <w:szCs w:val="28"/>
        </w:rPr>
        <w:t>: учащиеся 1-4 классов</w:t>
      </w:r>
    </w:p>
    <w:p w:rsidR="00AE2F4E" w:rsidRPr="00C11B85" w:rsidRDefault="00AE2F4E" w:rsidP="00F676FE">
      <w:pPr>
        <w:jc w:val="both"/>
        <w:rPr>
          <w:rFonts w:ascii="Times New Roman" w:hAnsi="Times New Roman"/>
          <w:b/>
          <w:sz w:val="28"/>
          <w:szCs w:val="28"/>
        </w:rPr>
      </w:pPr>
      <w:r w:rsidRPr="00C11B85">
        <w:rPr>
          <w:rFonts w:ascii="Times New Roman" w:hAnsi="Times New Roman"/>
          <w:b/>
          <w:sz w:val="28"/>
          <w:szCs w:val="28"/>
        </w:rPr>
        <w:t>Цели использования:</w:t>
      </w:r>
    </w:p>
    <w:p w:rsidR="00AE2F4E" w:rsidRPr="00C11B85" w:rsidRDefault="00AE2F4E" w:rsidP="00F676F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 xml:space="preserve">воспитание норм и правил экологически обоснованного взаимодействия с окружающим миром, трансформация значительной их части в привычке ребёнка; </w:t>
      </w:r>
    </w:p>
    <w:p w:rsidR="00AE2F4E" w:rsidRPr="00C11B85" w:rsidRDefault="00AE2F4E" w:rsidP="00F676F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создание потребности в приобретении экологических знаний, ориентация на практическое применение их;</w:t>
      </w:r>
    </w:p>
    <w:p w:rsidR="00AE2F4E" w:rsidRPr="00C11B85" w:rsidRDefault="00AE2F4E" w:rsidP="00F676F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выработка потребности в общении с представителями животного и растительного мира, сопереживание им, проявление доброты, чуткости, милосердия к людям, природе; бережного отношения ко всему окружающему;</w:t>
      </w:r>
    </w:p>
    <w:p w:rsidR="00AE2F4E" w:rsidRPr="00C11B85" w:rsidRDefault="00AE2F4E" w:rsidP="00F676F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воспитание эстетических чувств, умения и потребности видеть и понимать прекрасное, потребности самовыражения в творческой деятельности;</w:t>
      </w:r>
    </w:p>
    <w:p w:rsidR="00AE2F4E" w:rsidRPr="00C11B85" w:rsidRDefault="00AE2F4E" w:rsidP="00F676F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создание условий для проявления инициативы в решении экологических проблем ближайшего окружения.</w:t>
      </w:r>
    </w:p>
    <w:p w:rsidR="00AE2F4E" w:rsidRPr="00C11B85" w:rsidRDefault="00AE2F4E" w:rsidP="00F676FE">
      <w:pPr>
        <w:pStyle w:val="ListParagraph"/>
        <w:jc w:val="both"/>
        <w:rPr>
          <w:b/>
          <w:sz w:val="28"/>
          <w:szCs w:val="28"/>
        </w:rPr>
      </w:pPr>
    </w:p>
    <w:p w:rsidR="00AE2F4E" w:rsidRPr="00C11B85" w:rsidRDefault="00AE2F4E" w:rsidP="00F676FE">
      <w:pPr>
        <w:pStyle w:val="ListParagraph"/>
        <w:rPr>
          <w:rFonts w:ascii="Times New Roman" w:hAnsi="Times New Roman"/>
          <w:b/>
          <w:sz w:val="28"/>
          <w:szCs w:val="28"/>
        </w:rPr>
      </w:pPr>
      <w:r w:rsidRPr="00C11B85">
        <w:rPr>
          <w:rFonts w:ascii="Times New Roman" w:hAnsi="Times New Roman"/>
          <w:b/>
          <w:sz w:val="28"/>
          <w:szCs w:val="28"/>
        </w:rPr>
        <w:t>Место использования:</w:t>
      </w:r>
    </w:p>
    <w:p w:rsidR="00AE2F4E" w:rsidRPr="00C11B85" w:rsidRDefault="00AE2F4E" w:rsidP="00F676FE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Классные часы</w:t>
      </w:r>
    </w:p>
    <w:p w:rsidR="00AE2F4E" w:rsidRPr="00C11B85" w:rsidRDefault="00AE2F4E" w:rsidP="00F676FE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Экологические праздники</w:t>
      </w:r>
    </w:p>
    <w:p w:rsidR="00AE2F4E" w:rsidRPr="00C11B85" w:rsidRDefault="00AE2F4E" w:rsidP="00F676FE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Занятия в ГПД</w:t>
      </w:r>
    </w:p>
    <w:p w:rsidR="00AE2F4E" w:rsidRPr="00C11B85" w:rsidRDefault="00AE2F4E" w:rsidP="00F676FE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Занятия во внеурочной деятельности, кружках</w:t>
      </w:r>
    </w:p>
    <w:p w:rsidR="00AE2F4E" w:rsidRPr="00C11B85" w:rsidRDefault="00AE2F4E" w:rsidP="00F676FE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Прогулки, экскурсии, походы</w:t>
      </w:r>
    </w:p>
    <w:p w:rsidR="00AE2F4E" w:rsidRPr="00C11B85" w:rsidRDefault="00AE2F4E" w:rsidP="00F676FE">
      <w:pPr>
        <w:rPr>
          <w:rFonts w:ascii="Times New Roman" w:hAnsi="Times New Roman"/>
          <w:b/>
          <w:sz w:val="28"/>
          <w:szCs w:val="28"/>
        </w:rPr>
      </w:pPr>
      <w:r w:rsidRPr="00C11B85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AE2F4E" w:rsidRPr="00C11B85" w:rsidRDefault="00AE2F4E" w:rsidP="00F676FE">
      <w:pPr>
        <w:rPr>
          <w:rFonts w:ascii="Times New Roman" w:hAnsi="Times New Roman"/>
          <w:i/>
          <w:sz w:val="28"/>
          <w:szCs w:val="28"/>
        </w:rPr>
      </w:pPr>
      <w:r w:rsidRPr="00C11B85">
        <w:rPr>
          <w:rFonts w:ascii="Times New Roman" w:hAnsi="Times New Roman"/>
          <w:i/>
          <w:sz w:val="28"/>
          <w:szCs w:val="28"/>
        </w:rPr>
        <w:t>С помощью игр у младшего школьника сформируются: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интерес к объектам природы, условиям жизни людей, растений, животных, попытки их анализировать;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готовность участвовать в экологически ориентированной деятельности, способность к самостоятельному выбору объектов приложения сил;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потребность в общении с представителями животного и растительного мира, бережное, заботливое к ним отношение, определяющее характер общения;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потребность выполнения экологических правил поведения в окружающей среде, которые становятся нормой жизни, входят в привычку;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способность к самоконтролю, осознание необходимости соотносить свои действия с последствиями их для окружающих людей, природной и социальной среды, самого себя;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экологические знания и навыки, потребность в их расширении;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проявление эстетических чувств, умения и потребности видеть и понимать прекрасное, потребность самовыражения в творческих видах деятельности;</w:t>
      </w:r>
    </w:p>
    <w:p w:rsidR="00AE2F4E" w:rsidRPr="00C11B85" w:rsidRDefault="00AE2F4E" w:rsidP="00F676F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эмоциональные реакции на явления окружающего мира – способность к состраданию людям, животным, растениям, проявлению доброты, жалости, милосердия и др.</w:t>
      </w:r>
    </w:p>
    <w:p w:rsidR="00AE2F4E" w:rsidRPr="00C11B85" w:rsidRDefault="00AE2F4E" w:rsidP="00F676FE">
      <w:pPr>
        <w:rPr>
          <w:rFonts w:ascii="Times New Roman" w:hAnsi="Times New Roman"/>
          <w:b/>
          <w:sz w:val="28"/>
          <w:szCs w:val="28"/>
        </w:rPr>
      </w:pPr>
      <w:r w:rsidRPr="00C11B85">
        <w:rPr>
          <w:rFonts w:ascii="Times New Roman" w:hAnsi="Times New Roman"/>
          <w:b/>
          <w:sz w:val="28"/>
          <w:szCs w:val="28"/>
        </w:rPr>
        <w:t>Мето</w:t>
      </w:r>
      <w:r>
        <w:rPr>
          <w:rFonts w:ascii="Times New Roman" w:hAnsi="Times New Roman"/>
          <w:b/>
          <w:sz w:val="28"/>
          <w:szCs w:val="28"/>
        </w:rPr>
        <w:t xml:space="preserve">дика использования экологических </w:t>
      </w:r>
      <w:r w:rsidRPr="00C11B85">
        <w:rPr>
          <w:rFonts w:ascii="Times New Roman" w:hAnsi="Times New Roman"/>
          <w:b/>
          <w:sz w:val="28"/>
          <w:szCs w:val="28"/>
        </w:rPr>
        <w:t>игр.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1.     Прежде чем провести игру, надо четко выработать правила и критерии оценок.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2.     Оформить игру соответственно тематике, подобрать иллюстрации, дидактический материал.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3.     Добровольность — основа всего. Если ребенок не хочет участвовать в игре — не заставлять его, наблюдая за играющими товарищами, он сам присоединится к ним — пусть и не на первой игре.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4.      Не затягивать игру во времени.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5.     Помнить, что игра — благоприятная почва для решения воспитательных задач: от активизации отдельной личности до решения проблем целого коллектива.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6.     Игра должна помогать реализации целей и задач экологического воспитания и обучения детей младшего школьного возраста.</w:t>
      </w: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E2F4E" w:rsidRPr="00C11B85" w:rsidRDefault="00AE2F4E" w:rsidP="00F676F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1B85">
        <w:rPr>
          <w:rFonts w:ascii="Times New Roman" w:hAnsi="Times New Roman"/>
          <w:sz w:val="28"/>
          <w:szCs w:val="28"/>
        </w:rPr>
        <w:t>7.     После игры надо дать детям возможность обменяться мнениями, поделиться впечатлениями.</w:t>
      </w:r>
    </w:p>
    <w:p w:rsidR="00AE2F4E" w:rsidRPr="00C11B85" w:rsidRDefault="00AE2F4E" w:rsidP="00F676FE">
      <w:pPr>
        <w:rPr>
          <w:b/>
          <w:sz w:val="28"/>
          <w:szCs w:val="28"/>
        </w:rPr>
      </w:pPr>
    </w:p>
    <w:p w:rsidR="00AE2F4E" w:rsidRPr="00967831" w:rsidRDefault="00AE2F4E" w:rsidP="009053BF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r w:rsidRPr="00967831">
        <w:rPr>
          <w:rFonts w:ascii="Times New Roman" w:hAnsi="Times New Roman"/>
          <w:b/>
          <w:i/>
          <w:sz w:val="28"/>
          <w:szCs w:val="28"/>
        </w:rPr>
        <w:t>Два мира есть у человека:</w:t>
      </w:r>
    </w:p>
    <w:bookmarkEnd w:id="0"/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r w:rsidRPr="00967831">
        <w:rPr>
          <w:rFonts w:ascii="Times New Roman" w:hAnsi="Times New Roman"/>
          <w:b/>
          <w:i/>
          <w:sz w:val="28"/>
          <w:szCs w:val="28"/>
        </w:rPr>
        <w:t>Один, который нас творил,</w:t>
      </w: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r w:rsidRPr="00967831">
        <w:rPr>
          <w:rFonts w:ascii="Times New Roman" w:hAnsi="Times New Roman"/>
          <w:b/>
          <w:i/>
          <w:sz w:val="28"/>
          <w:szCs w:val="28"/>
        </w:rPr>
        <w:t>Другой, который мы от века</w:t>
      </w: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</w:rPr>
      </w:pPr>
      <w:r w:rsidRPr="00967831">
        <w:rPr>
          <w:rFonts w:ascii="Times New Roman" w:hAnsi="Times New Roman"/>
          <w:b/>
          <w:i/>
          <w:sz w:val="28"/>
          <w:szCs w:val="28"/>
        </w:rPr>
        <w:t>Творим по мере наших сил.</w:t>
      </w:r>
    </w:p>
    <w:p w:rsidR="00AE2F4E" w:rsidRPr="00967831" w:rsidRDefault="00AE2F4E" w:rsidP="000065A6">
      <w:pPr>
        <w:pStyle w:val="NoSpacing"/>
        <w:jc w:val="right"/>
        <w:rPr>
          <w:rFonts w:ascii="Times New Roman" w:hAnsi="Times New Roman"/>
          <w:b/>
          <w:i/>
          <w:sz w:val="28"/>
          <w:szCs w:val="28"/>
          <w:u w:val="single"/>
        </w:rPr>
      </w:pPr>
      <w:r w:rsidRPr="00967831">
        <w:rPr>
          <w:rFonts w:ascii="Times New Roman" w:hAnsi="Times New Roman"/>
          <w:b/>
          <w:i/>
          <w:sz w:val="28"/>
          <w:szCs w:val="28"/>
          <w:u w:val="single"/>
        </w:rPr>
        <w:t>Н. Заболоцкий</w:t>
      </w:r>
    </w:p>
    <w:p w:rsidR="00AE2F4E" w:rsidRPr="0023180A" w:rsidRDefault="00AE2F4E" w:rsidP="0023180A">
      <w:pPr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/>
          <w:b/>
          <w:i/>
          <w:color w:val="7030A0"/>
          <w:sz w:val="32"/>
          <w:szCs w:val="32"/>
        </w:rPr>
        <w:t xml:space="preserve">Игра </w:t>
      </w:r>
      <w:r w:rsidRPr="0023180A">
        <w:rPr>
          <w:rFonts w:ascii="Times New Roman" w:hAnsi="Times New Roman"/>
          <w:b/>
          <w:i/>
          <w:color w:val="7030A0"/>
          <w:sz w:val="32"/>
          <w:szCs w:val="32"/>
        </w:rPr>
        <w:t>«Кто, кого ест»</w:t>
      </w: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413089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развитие двигательной активности, внимания, формирование произвольности, ответственности за результаты личных действий, поддержка неуверенных, закрепляет знания о целях питания на примере конкретных животных и растений, объясняет их необходимость для существования животного и растительного мира, помогает пережить эмоциональный опыт работы в команде.</w:t>
      </w: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36197D">
        <w:rPr>
          <w:rFonts w:ascii="Times New Roman" w:hAnsi="Times New Roman"/>
          <w:b/>
          <w:i/>
          <w:sz w:val="28"/>
          <w:szCs w:val="28"/>
        </w:rPr>
        <w:t>Экологическая информация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ведущий сообщает: «Все животные и растения взаимосвязаны. Цепи питания – основной способ взаимодействия объектов живой природы. Каждое животное существует за счет того, что постоянно питается какими-то определенными животными или растениями и тем самым регулирует их численность. Например, ежи, змеи, лисы питаются мышами. Поэтому, несмотря на то, что грызуны неприхотливы и быстро размножаются, их не становится настолько много, чтобы представлять опасность для человека и животных. Поскольку мыши нужны для пищи многим животным, нельзя сказать, что они лишние в природе или только вредные. А теперь назовите пищевые связи между клевером, зерном, мышью, зайцем, лисицей». Ответ: 1) клевер – заяц – лиса. 2) зерно – мышь – лиса.</w:t>
      </w: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08639C"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ED2E54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группа делится на 2-4 команды (по 5 человек). В каждой команде распределяются роли: «зерно», «клевер», «заяц», «мышь» и «лиса». По команде ведущего «Растения и животные отдыхают» - все свободно двигаются, изображая свое животное или растение. После команды: «Цепь питания – «клевер!» каждая команда строит свою шеренгу, соответствующую цепи питания: клевер – заяц – лиса. По команде «Цепь питания – «зерно!» участники выстраиваются в последовательности «зерно – мышь – лиса», по команде «Цепь питания – «клевер!» участники выстраиваются в последовательности «клевер - заяц – лиса».</w:t>
      </w: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Примечание:  </w:t>
      </w:r>
    </w:p>
    <w:p w:rsidR="00AE2F4E" w:rsidRDefault="00AE2F4E" w:rsidP="008D64B0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Очередность и количество команд, которые подает ведущий, произвольные.</w:t>
      </w:r>
    </w:p>
    <w:p w:rsidR="00AE2F4E" w:rsidRDefault="00AE2F4E" w:rsidP="008D64B0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Команда, первая выполнившая задание, получает балл.</w:t>
      </w:r>
    </w:p>
    <w:p w:rsidR="00AE2F4E" w:rsidRDefault="00AE2F4E" w:rsidP="008D64B0">
      <w:pPr>
        <w:pStyle w:val="ListParagraph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Выигрывает команда, получившая большее количество баллов.</w:t>
      </w: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8D64B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83373C">
      <w:pPr>
        <w:pStyle w:val="ListParagraph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9" type="#_x0000_t75" style="width:224.25pt;height:16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">
            <v:imagedata r:id="rId8" o:title="" croptop="-379f" cropbottom="-559f" cropright="-146f"/>
            <o:lock v:ext="edit" aspectratio="f"/>
          </v:shape>
        </w:pict>
      </w:r>
      <w:r w:rsidRPr="0083373C">
        <w:rPr>
          <w:rFonts w:ascii="Times New Roman" w:hAnsi="Times New Roman"/>
          <w:b/>
          <w:sz w:val="32"/>
          <w:szCs w:val="32"/>
        </w:rPr>
        <w:t xml:space="preserve">  </w:t>
      </w: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0" type="#_x0000_t75" style="width:235.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">
            <v:imagedata r:id="rId9" o:title="" croptop="-360f" cropbottom="-1403f" cropright="-111f"/>
            <o:lock v:ext="edit" aspectratio="f"/>
          </v:shape>
        </w:pict>
      </w:r>
      <w:r w:rsidRPr="0083373C">
        <w:rPr>
          <w:rFonts w:ascii="Times New Roman" w:hAnsi="Times New Roman"/>
          <w:b/>
          <w:sz w:val="32"/>
          <w:szCs w:val="32"/>
        </w:rPr>
        <w:t xml:space="preserve"> </w:t>
      </w:r>
    </w:p>
    <w:p w:rsidR="00AE2F4E" w:rsidRPr="00157673" w:rsidRDefault="00AE2F4E" w:rsidP="00157673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23180A">
        <w:rPr>
          <w:rFonts w:ascii="Times New Roman" w:hAnsi="Times New Roman"/>
          <w:b/>
          <w:color w:val="7030A0"/>
          <w:sz w:val="28"/>
          <w:szCs w:val="28"/>
        </w:rPr>
        <w:t>Елизавета Б.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23180A">
        <w:rPr>
          <w:rFonts w:ascii="Times New Roman" w:hAnsi="Times New Roman"/>
          <w:sz w:val="28"/>
          <w:szCs w:val="28"/>
        </w:rPr>
        <w:t>Игра очень понравилась. Во время игры мы закрепили знания о цепях питания</w:t>
      </w:r>
      <w:r>
        <w:rPr>
          <w:rFonts w:ascii="Times New Roman" w:hAnsi="Times New Roman"/>
          <w:sz w:val="28"/>
          <w:szCs w:val="28"/>
        </w:rPr>
        <w:t xml:space="preserve"> животных и растений, полученных на уроках окружающего мира.</w:t>
      </w:r>
    </w:p>
    <w:p w:rsidR="00AE2F4E" w:rsidRPr="00A12FFA" w:rsidRDefault="00AE2F4E" w:rsidP="00A12FFA">
      <w:pPr>
        <w:pStyle w:val="ListParagraph"/>
        <w:ind w:left="0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A12FFA">
        <w:rPr>
          <w:rFonts w:ascii="Times New Roman" w:hAnsi="Times New Roman"/>
          <w:b/>
          <w:i/>
          <w:color w:val="7030A0"/>
          <w:sz w:val="32"/>
          <w:szCs w:val="32"/>
        </w:rPr>
        <w:t>Игра «Ласточка»</w:t>
      </w:r>
    </w:p>
    <w:p w:rsidR="00AE2F4E" w:rsidRPr="00E179F6" w:rsidRDefault="00AE2F4E" w:rsidP="00E179F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b/>
          <w:i/>
          <w:sz w:val="28"/>
          <w:szCs w:val="28"/>
        </w:rPr>
        <w:t>Цель</w:t>
      </w:r>
      <w:r w:rsidRPr="00E179F6">
        <w:rPr>
          <w:rFonts w:ascii="Times New Roman" w:hAnsi="Times New Roman"/>
          <w:sz w:val="28"/>
          <w:szCs w:val="28"/>
        </w:rPr>
        <w:t>: развитие внимания, сосредоточенности, способствовать развитию инициативы и самостоятельности, формировать интерес к жизни птиц, обратить внимание на регулирование птицами численности насекомых.</w:t>
      </w:r>
    </w:p>
    <w:p w:rsidR="00AE2F4E" w:rsidRPr="00E179F6" w:rsidRDefault="00AE2F4E" w:rsidP="00E179F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E179F6">
        <w:rPr>
          <w:rFonts w:ascii="Times New Roman" w:hAnsi="Times New Roman"/>
          <w:sz w:val="28"/>
          <w:szCs w:val="28"/>
        </w:rPr>
        <w:t>: ведущий активизирует внимание детей экологической информацией: «Дети, кто знает, какую пользу приносят птицы? Птицы очень полезны, многие из них ловят назойливых и вредных насекомых, как это делает, например, хорошо знакомая вам ласточка».</w:t>
      </w:r>
    </w:p>
    <w:p w:rsidR="00AE2F4E" w:rsidRPr="00E179F6" w:rsidRDefault="00AE2F4E" w:rsidP="00E179F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sz w:val="28"/>
          <w:szCs w:val="28"/>
        </w:rPr>
        <w:t>Выбирается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9F6">
        <w:rPr>
          <w:rFonts w:ascii="Times New Roman" w:hAnsi="Times New Roman"/>
          <w:sz w:val="28"/>
          <w:szCs w:val="28"/>
        </w:rPr>
        <w:t xml:space="preserve">ласточка», остальные играющие – «мошки». «Мошки» разбегаются («разлетаются») по площадке, а «ласточка» их догоняет, старается дотронуться до кого – ни будь рукой. </w:t>
      </w:r>
    </w:p>
    <w:p w:rsidR="00AE2F4E" w:rsidRPr="00E179F6" w:rsidRDefault="00AE2F4E" w:rsidP="00E179F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sz w:val="28"/>
          <w:szCs w:val="28"/>
        </w:rPr>
        <w:t>Пойманная «мошка» выбывает из игры. Побеждает «ласточка», которая поймает больше «мошек».</w:t>
      </w:r>
    </w:p>
    <w:p w:rsidR="00AE2F4E" w:rsidRPr="00E179F6" w:rsidRDefault="00AE2F4E" w:rsidP="00E179F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b/>
          <w:i/>
          <w:sz w:val="28"/>
          <w:szCs w:val="28"/>
        </w:rPr>
        <w:t>Примечание:</w:t>
      </w:r>
      <w:r w:rsidRPr="00E179F6">
        <w:rPr>
          <w:rFonts w:ascii="Times New Roman" w:hAnsi="Times New Roman"/>
          <w:sz w:val="28"/>
          <w:szCs w:val="28"/>
        </w:rPr>
        <w:t xml:space="preserve"> </w:t>
      </w:r>
    </w:p>
    <w:p w:rsidR="00AE2F4E" w:rsidRDefault="00AE2F4E" w:rsidP="007F34B1">
      <w:pPr>
        <w:numPr>
          <w:ilvl w:val="0"/>
          <w:numId w:val="5"/>
        </w:numPr>
        <w:spacing w:after="200" w:line="276" w:lineRule="auto"/>
        <w:ind w:left="284" w:firstLine="76"/>
        <w:contextualSpacing/>
        <w:jc w:val="both"/>
        <w:rPr>
          <w:rFonts w:ascii="Times New Roman" w:hAnsi="Times New Roman"/>
          <w:sz w:val="28"/>
          <w:szCs w:val="28"/>
        </w:rPr>
      </w:pPr>
      <w:r w:rsidRPr="00E179F6">
        <w:rPr>
          <w:rFonts w:ascii="Times New Roman" w:hAnsi="Times New Roman"/>
          <w:sz w:val="28"/>
          <w:szCs w:val="28"/>
        </w:rPr>
        <w:t>Каждые 2-3 минуты выбирается новая «ласточка».</w:t>
      </w:r>
    </w:p>
    <w:p w:rsidR="00AE2F4E" w:rsidRDefault="00AE2F4E" w:rsidP="007F34B1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31" type="#_x0000_t75" style="width:228.75pt;height:171.7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40" o:spid="_x0000_i1032" type="#_x0000_t75" style="width:225.75pt;height:167.25pt;visibility:visible">
            <v:imagedata r:id="rId11" o:title=""/>
          </v:shape>
        </w:pict>
      </w:r>
    </w:p>
    <w:p w:rsidR="00AE2F4E" w:rsidRPr="008B64BB" w:rsidRDefault="00AE2F4E" w:rsidP="008B64BB">
      <w:pPr>
        <w:spacing w:after="200" w:line="276" w:lineRule="auto"/>
        <w:contextualSpacing/>
        <w:jc w:val="both"/>
        <w:rPr>
          <w:rFonts w:ascii="Times New Roman" w:hAnsi="Times New Roman"/>
          <w:color w:val="7030A0"/>
          <w:sz w:val="28"/>
          <w:szCs w:val="28"/>
        </w:rPr>
      </w:pPr>
      <w:r w:rsidRPr="00A12FFA"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t xml:space="preserve">Дарья Л. </w:t>
      </w:r>
      <w:r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Pr="00A12FFA">
        <w:rPr>
          <w:rFonts w:ascii="Times New Roman" w:hAnsi="Times New Roman"/>
          <w:noProof/>
          <w:sz w:val="28"/>
          <w:szCs w:val="28"/>
          <w:lang w:eastAsia="ru-RU"/>
        </w:rPr>
        <w:t>Играли с удовоствием. В игре надо быть очень внимательным и ловким!</w:t>
      </w:r>
    </w:p>
    <w:p w:rsidR="00AE2F4E" w:rsidRPr="00A12FFA" w:rsidRDefault="00AE2F4E" w:rsidP="00A12FFA">
      <w:pPr>
        <w:ind w:left="720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A12FFA">
        <w:rPr>
          <w:rFonts w:ascii="Times New Roman" w:hAnsi="Times New Roman"/>
          <w:b/>
          <w:i/>
          <w:color w:val="7030A0"/>
          <w:sz w:val="32"/>
          <w:szCs w:val="32"/>
        </w:rPr>
        <w:t>Игра</w:t>
      </w:r>
      <w:r w:rsidRPr="00A12FFA">
        <w:rPr>
          <w:rFonts w:ascii="Times New Roman" w:hAnsi="Times New Roman"/>
          <w:i/>
          <w:color w:val="7030A0"/>
          <w:sz w:val="28"/>
          <w:szCs w:val="28"/>
        </w:rPr>
        <w:t xml:space="preserve"> </w:t>
      </w:r>
      <w:r w:rsidRPr="00A12FFA">
        <w:rPr>
          <w:rFonts w:ascii="Times New Roman" w:hAnsi="Times New Roman"/>
          <w:b/>
          <w:i/>
          <w:color w:val="7030A0"/>
          <w:sz w:val="32"/>
          <w:szCs w:val="32"/>
        </w:rPr>
        <w:t>«Угадай, кто»</w:t>
      </w:r>
    </w:p>
    <w:p w:rsidR="00AE2F4E" w:rsidRPr="0083373C" w:rsidRDefault="00AE2F4E" w:rsidP="0083373C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b/>
          <w:i/>
          <w:sz w:val="28"/>
          <w:szCs w:val="28"/>
        </w:rPr>
        <w:t>Цель</w:t>
      </w:r>
      <w:r w:rsidRPr="0083373C">
        <w:rPr>
          <w:rFonts w:ascii="Times New Roman" w:hAnsi="Times New Roman"/>
          <w:sz w:val="28"/>
          <w:szCs w:val="28"/>
        </w:rPr>
        <w:t>: развитие творческого воображения, эмпатии, выразительных движений, произвольного и уверенного поведения, совершенствовать наблюдательность, внимание.</w:t>
      </w:r>
    </w:p>
    <w:p w:rsidR="00AE2F4E" w:rsidRPr="0083373C" w:rsidRDefault="00AE2F4E" w:rsidP="0083373C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b/>
          <w:i/>
          <w:sz w:val="28"/>
          <w:szCs w:val="28"/>
        </w:rPr>
        <w:t>Содержание:</w:t>
      </w:r>
      <w:r w:rsidRPr="0083373C">
        <w:rPr>
          <w:rFonts w:ascii="Times New Roman" w:hAnsi="Times New Roman"/>
          <w:sz w:val="28"/>
          <w:szCs w:val="28"/>
        </w:rPr>
        <w:t xml:space="preserve"> все игроки загадывают себе животное и образуют круг.</w:t>
      </w:r>
      <w:r>
        <w:rPr>
          <w:rFonts w:ascii="Times New Roman" w:hAnsi="Times New Roman"/>
          <w:sz w:val="28"/>
          <w:szCs w:val="28"/>
        </w:rPr>
        <w:t xml:space="preserve"> Выбирается водящий</w:t>
      </w:r>
      <w:r w:rsidRPr="0083373C">
        <w:rPr>
          <w:rFonts w:ascii="Times New Roman" w:hAnsi="Times New Roman"/>
          <w:sz w:val="28"/>
          <w:szCs w:val="28"/>
        </w:rPr>
        <w:t>, который становится в круг. По команде учителя игроки по одному подходят к водящему и с помощью звуков или движений изображают задуманное животное. Водящий должен узнать это животное.</w:t>
      </w:r>
    </w:p>
    <w:p w:rsidR="00AE2F4E" w:rsidRPr="0083373C" w:rsidRDefault="00AE2F4E" w:rsidP="0083373C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b/>
          <w:i/>
          <w:sz w:val="28"/>
          <w:szCs w:val="28"/>
        </w:rPr>
        <w:t>Примечание:</w:t>
      </w:r>
    </w:p>
    <w:p w:rsidR="00AE2F4E" w:rsidRPr="0083373C" w:rsidRDefault="00AE2F4E" w:rsidP="0083373C">
      <w:pPr>
        <w:numPr>
          <w:ilvl w:val="0"/>
          <w:numId w:val="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sz w:val="28"/>
          <w:szCs w:val="28"/>
        </w:rPr>
        <w:t>Если водящий не угадал животное, то остается в кругу и продолжает дальше отгадывать животных, а не угаданное животное определяют игроки, все вместе.</w:t>
      </w:r>
    </w:p>
    <w:p w:rsidR="00AE2F4E" w:rsidRPr="0083373C" w:rsidRDefault="00AE2F4E" w:rsidP="0083373C">
      <w:pPr>
        <w:numPr>
          <w:ilvl w:val="0"/>
          <w:numId w:val="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sz w:val="28"/>
          <w:szCs w:val="28"/>
        </w:rPr>
        <w:t>Если водящий узнает животное, то меняется ролью с игроком.</w:t>
      </w:r>
    </w:p>
    <w:p w:rsidR="00AE2F4E" w:rsidRPr="00D51DD3" w:rsidRDefault="00AE2F4E" w:rsidP="00D51DD3">
      <w:pPr>
        <w:numPr>
          <w:ilvl w:val="0"/>
          <w:numId w:val="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83373C">
        <w:rPr>
          <w:rFonts w:ascii="Times New Roman" w:hAnsi="Times New Roman"/>
          <w:sz w:val="28"/>
          <w:szCs w:val="28"/>
        </w:rPr>
        <w:t>Игроки не должны подсказывать водящему.</w:t>
      </w:r>
    </w:p>
    <w:p w:rsidR="00AE2F4E" w:rsidRDefault="00AE2F4E" w:rsidP="0083373C">
      <w:pPr>
        <w:pStyle w:val="ListParagraph"/>
        <w:tabs>
          <w:tab w:val="left" w:pos="315"/>
        </w:tabs>
        <w:ind w:left="0"/>
        <w:rPr>
          <w:rFonts w:ascii="Times New Roman" w:hAnsi="Times New Roman"/>
          <w:sz w:val="28"/>
          <w:szCs w:val="28"/>
        </w:rPr>
      </w:pPr>
    </w:p>
    <w:p w:rsidR="00AE2F4E" w:rsidRDefault="00AE2F4E" w:rsidP="009A2397">
      <w:pPr>
        <w:pStyle w:val="ListParagraph"/>
        <w:ind w:left="0"/>
        <w:jc w:val="both"/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3" type="#_x0000_t75" style="width:228.75pt;height:174pt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16" o:spid="_x0000_i1034" type="#_x0000_t75" style="width:230.25pt;height:172.5pt;visibility:visible">
            <v:imagedata r:id="rId13" o:title=""/>
          </v:shape>
        </w:pict>
      </w:r>
    </w:p>
    <w:p w:rsidR="00AE2F4E" w:rsidRPr="00D51DD3" w:rsidRDefault="00AE2F4E" w:rsidP="009A2397">
      <w:pPr>
        <w:pStyle w:val="ListParagraph"/>
        <w:ind w:left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D51DD3">
        <w:rPr>
          <w:rFonts w:ascii="Times New Roman" w:hAnsi="Times New Roman"/>
          <w:b/>
          <w:color w:val="7030A0"/>
          <w:sz w:val="28"/>
          <w:szCs w:val="28"/>
        </w:rPr>
        <w:t>Диана С.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D51DD3">
        <w:rPr>
          <w:rFonts w:ascii="Times New Roman" w:hAnsi="Times New Roman"/>
          <w:sz w:val="28"/>
          <w:szCs w:val="28"/>
        </w:rPr>
        <w:t xml:space="preserve">Загадывали </w:t>
      </w:r>
      <w:r>
        <w:rPr>
          <w:rFonts w:ascii="Times New Roman" w:hAnsi="Times New Roman"/>
          <w:sz w:val="28"/>
          <w:szCs w:val="28"/>
        </w:rPr>
        <w:t xml:space="preserve">и изображали </w:t>
      </w:r>
      <w:r w:rsidRPr="00D51DD3">
        <w:rPr>
          <w:rFonts w:ascii="Times New Roman" w:hAnsi="Times New Roman"/>
          <w:sz w:val="28"/>
          <w:szCs w:val="28"/>
        </w:rPr>
        <w:t>разных животных</w:t>
      </w:r>
      <w:r>
        <w:rPr>
          <w:rFonts w:ascii="Times New Roman" w:hAnsi="Times New Roman"/>
          <w:sz w:val="28"/>
          <w:szCs w:val="28"/>
        </w:rPr>
        <w:t>! Кто быстро отгадывал, а кто и нет. В игре необходима наблюдательность!</w:t>
      </w:r>
    </w:p>
    <w:p w:rsidR="00AE2F4E" w:rsidRDefault="00AE2F4E" w:rsidP="00157673">
      <w:pPr>
        <w:pStyle w:val="ListParagraph"/>
        <w:ind w:left="0"/>
      </w:pPr>
    </w:p>
    <w:p w:rsidR="00AE2F4E" w:rsidRPr="00CA5ECD" w:rsidRDefault="00AE2F4E" w:rsidP="00CA5ECD">
      <w:pPr>
        <w:spacing w:after="0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CA5ECD">
        <w:rPr>
          <w:rFonts w:ascii="Times New Roman" w:hAnsi="Times New Roman"/>
          <w:b/>
          <w:i/>
          <w:color w:val="7030A0"/>
          <w:sz w:val="32"/>
          <w:szCs w:val="32"/>
        </w:rPr>
        <w:t>Игра «Кукушка»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теннисный шарик, или какой - ни будь круглый маленький предмет.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развивает произвольность, наблюдательность, инициативу, расширяет круг знаний об образе жизни птиц, знакомит детей с необычным способом выкармливания птенцов кукушки.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89161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детям предлагается отгадать загадку: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«Гнездо не строит никогда,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Соседкам яйца оставляет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 птенцах не вспоминает»</w:t>
      </w:r>
    </w:p>
    <w:p w:rsidR="00AE2F4E" w:rsidRDefault="00AE2F4E" w:rsidP="007D100A">
      <w:pPr>
        <w:pStyle w:val="ListParagraph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(Кукушка)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ведущий рассказывает детям об образе жизни кукушки:</w:t>
      </w:r>
    </w:p>
    <w:p w:rsidR="00AE2F4E" w:rsidRDefault="00AE2F4E" w:rsidP="007D100A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«Кукушка – очень интересная птица. Она не умеет вить гнезда и растить своих птенцов. Поэтому откладывает свои яйца в гнезда других птиц, которые затем и выкармливают кукушонка, принимая его за своего птенца. Кукушки очень прожорливы и полезны тем, что поедают много вредных насекомых».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Игроки располагаются в центре большого круга, или одной из половин зала.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Выбирается водящий – «кукушка». У нее яйцо. Остальные игроки придумывают себе название птицы и становятся вокруг «кукушки», вытягивают руки вперед, округляя ладони – «гнездо».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«Кукушка» идет по кругу и каждому как будто кладет яйцо в «гнездо». При этом говорит: 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«Вот по кругу я лечу,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яйцо в гнездо кладу.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Гнезда крепче закрывайте,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смотрите, не зевайте»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ладонях одного из игроков «кукушка» незаметно оставляет «яйцо», быстро выходит из круга и говорит: «Ку-ку, ку-ку». Та «птица», у которой осталось яйцо, должна успеть выбежать из круга, а остальные ее поймать. Пойманная «птица» становится «кукушкой». Если же она успевает выбежать из круга, то «кукушка» не меняется, и игра продолжается с теми же ролями.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</w:t>
      </w:r>
      <w:r w:rsidRPr="00082B2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ловить «птицу» можно только после слов: «Ку-ку, ку-ку».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5" type="#_x0000_t75" style="width:228pt;height:171pt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19" o:spid="_x0000_i1036" type="#_x0000_t75" style="width:229.5pt;height:174.75pt;visibility:visible">
            <v:imagedata r:id="rId15" o:title="" croptop="-224f"/>
          </v:shape>
        </w:pict>
      </w:r>
    </w:p>
    <w:p w:rsidR="00AE2F4E" w:rsidRPr="00D51DD3" w:rsidRDefault="00AE2F4E" w:rsidP="00CA5ECD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D51DD3">
        <w:rPr>
          <w:rFonts w:ascii="Times New Roman" w:hAnsi="Times New Roman"/>
          <w:b/>
          <w:i/>
          <w:color w:val="7030A0"/>
          <w:sz w:val="28"/>
          <w:szCs w:val="28"/>
        </w:rPr>
        <w:t>Дмитрий А.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игре надо быть ловким и быстрым, чтобы играющие не заметили кому «кукушка», оставила «яйцо».</w:t>
      </w:r>
    </w:p>
    <w:p w:rsidR="00AE2F4E" w:rsidRDefault="00AE2F4E" w:rsidP="007D100A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Pr="00CA5ECD" w:rsidRDefault="00AE2F4E" w:rsidP="00CA5ECD">
      <w:pPr>
        <w:pStyle w:val="ListParagraph"/>
        <w:ind w:left="1070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CA5ECD">
        <w:rPr>
          <w:rFonts w:ascii="Times New Roman" w:hAnsi="Times New Roman"/>
          <w:b/>
          <w:i/>
          <w:color w:val="7030A0"/>
          <w:sz w:val="32"/>
          <w:szCs w:val="32"/>
        </w:rPr>
        <w:t>Игра «Правильно – неправильно»</w:t>
      </w:r>
    </w:p>
    <w:p w:rsidR="00AE2F4E" w:rsidRDefault="00AE2F4E" w:rsidP="00FE3C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картинки с изображением животных и растений.</w:t>
      </w:r>
    </w:p>
    <w:p w:rsidR="00AE2F4E" w:rsidRDefault="00AE2F4E" w:rsidP="00FE3C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развитие скорости двигательной реакции, внимание, наблюдательность, сосредоточенность на выполнении задания, формирует произвольность, расширяет знания о разнообразии видов животных и растений.</w:t>
      </w:r>
    </w:p>
    <w:p w:rsidR="00AE2F4E" w:rsidRDefault="00AE2F4E" w:rsidP="00FE3C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082B2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участники образуют круг, в центре которого становится ведущий. Он показывает карточки с изображением животных, растений и называет их. Все участники внимательно следят. Когда картинка названа правильно, дети быстро делают один хлопок в ладоши. Если названное не соответствует картинке, дети подпрыгивают на месте. Тот, кто ошибся или не сразу выполнил действие, выбывает из игры.</w:t>
      </w:r>
    </w:p>
    <w:p w:rsidR="00AE2F4E" w:rsidRDefault="00AE2F4E" w:rsidP="00FE3C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</w:t>
      </w:r>
      <w:r w:rsidRPr="00082B2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Играющие должны отвечать действием сразу же после названного животного или растения.</w:t>
      </w:r>
    </w:p>
    <w:p w:rsidR="00AE2F4E" w:rsidRDefault="00AE2F4E" w:rsidP="00FE3C6F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9A2397">
      <w:pPr>
        <w:pStyle w:val="ListParagraph"/>
        <w:ind w:left="0"/>
        <w:jc w:val="both"/>
      </w:pPr>
      <w:r>
        <w:rPr>
          <w:noProof/>
          <w:lang w:eastAsia="ru-RU"/>
        </w:rPr>
        <w:pict>
          <v:shape id="Рисунок 44" o:spid="_x0000_i1037" type="#_x0000_t75" style="width:231.75pt;height:174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45" o:spid="_x0000_i1038" type="#_x0000_t75" style="width:232.5pt;height:172.5pt;visibility:visible">
            <v:imagedata r:id="rId17" o:title=""/>
          </v:shape>
        </w:pict>
      </w:r>
    </w:p>
    <w:p w:rsidR="00AE2F4E" w:rsidRPr="00157673" w:rsidRDefault="00AE2F4E" w:rsidP="00157673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CA5ECD">
        <w:rPr>
          <w:rFonts w:ascii="Times New Roman" w:hAnsi="Times New Roman"/>
          <w:b/>
          <w:i/>
          <w:color w:val="7030A0"/>
          <w:sz w:val="28"/>
          <w:szCs w:val="28"/>
        </w:rPr>
        <w:t>Елизавета Б.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Игра требует внимание, наблюдательность, быструю реакцию.</w:t>
      </w:r>
    </w:p>
    <w:p w:rsidR="00AE2F4E" w:rsidRPr="00CA5ECD" w:rsidRDefault="00AE2F4E" w:rsidP="00CA5ECD">
      <w:pPr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CA5ECD">
        <w:rPr>
          <w:rFonts w:ascii="Times New Roman" w:hAnsi="Times New Roman"/>
          <w:b/>
          <w:i/>
          <w:color w:val="7030A0"/>
          <w:sz w:val="32"/>
          <w:szCs w:val="32"/>
        </w:rPr>
        <w:t>Игра «Летучая мышь»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шарф (косынка)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A7300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развитие координации движений, ориентацию в пространстве, формирование уверенности в себе, обогащение знаний об особенностях образа жизни летучих мышей, их способе питания.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89161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детям предлагается загадка.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891618">
        <w:rPr>
          <w:rFonts w:ascii="Times New Roman" w:hAnsi="Times New Roman"/>
          <w:sz w:val="28"/>
          <w:szCs w:val="28"/>
        </w:rPr>
        <w:t>Всю ночь летает</w:t>
      </w:r>
      <w:r>
        <w:rPr>
          <w:rFonts w:ascii="Times New Roman" w:hAnsi="Times New Roman"/>
          <w:b/>
          <w:i/>
          <w:sz w:val="28"/>
          <w:szCs w:val="28"/>
        </w:rPr>
        <w:t>,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Насекомых добывает.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станет светло – </w:t>
      </w:r>
    </w:p>
    <w:p w:rsidR="00AE2F4E" w:rsidRPr="00E961F5" w:rsidRDefault="00AE2F4E" w:rsidP="00E961F5">
      <w:pPr>
        <w:spacing w:after="0"/>
        <w:rPr>
          <w:rFonts w:ascii="Times New Roman" w:hAnsi="Times New Roman"/>
          <w:sz w:val="28"/>
          <w:szCs w:val="28"/>
        </w:rPr>
      </w:pPr>
      <w:r w:rsidRPr="00E961F5">
        <w:rPr>
          <w:rFonts w:ascii="Times New Roman" w:hAnsi="Times New Roman"/>
          <w:sz w:val="28"/>
          <w:szCs w:val="28"/>
        </w:rPr>
        <w:t>Спрячется в дупло».  (Летучая мышь)</w:t>
      </w: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574E50">
      <w:pPr>
        <w:pStyle w:val="ListParagraph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ведущий рассказывает об уникальных животных, которые днем спят, а ночью охотятся: «Есть на земле мыши, которые приспособились летать. Так называемые крылья у них образованы тонкой кожей, соединяющей пальцы передних конечностей. Питаются летучие мыши насекомыми, за которыми охотятся ночью. Днем летучие мыши прячутся под крышами чердаков, в дуплах деревьев и т.д. Летучие мыши почти ничего не видят, но хорошо слышат и воспринимают отраженные звуки». </w:t>
      </w:r>
    </w:p>
    <w:p w:rsidR="00AE2F4E" w:rsidRDefault="00AE2F4E" w:rsidP="00574E5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определяет границы территории, где будет проходить игра. Выбирается «летучая мышь» и игроки – «насекомые». «Летучей мыши» завязывают шарфом глаза, и она начинает ловить остальных. Пойманный игрок становится «летучей мышью» и начинает водить.</w:t>
      </w:r>
    </w:p>
    <w:p w:rsidR="00AE2F4E" w:rsidRDefault="00AE2F4E" w:rsidP="00574E5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</w:t>
      </w:r>
      <w:r w:rsidRPr="00082B2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2F4E" w:rsidRPr="00055004" w:rsidRDefault="00AE2F4E" w:rsidP="00574E50">
      <w:pPr>
        <w:pStyle w:val="ListParagraph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55004">
        <w:rPr>
          <w:rFonts w:ascii="Times New Roman" w:hAnsi="Times New Roman"/>
          <w:sz w:val="28"/>
          <w:szCs w:val="28"/>
        </w:rPr>
        <w:t>Игроки не должны пересекать границу;</w:t>
      </w:r>
    </w:p>
    <w:p w:rsidR="00AE2F4E" w:rsidRDefault="00AE2F4E" w:rsidP="00574E50">
      <w:pPr>
        <w:pStyle w:val="ListParagraph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55004">
        <w:rPr>
          <w:rFonts w:ascii="Times New Roman" w:hAnsi="Times New Roman"/>
          <w:sz w:val="28"/>
          <w:szCs w:val="28"/>
        </w:rPr>
        <w:t>Игроки – «насекомые» издают разные звуки для облегчения поиска «летучей мыши».</w:t>
      </w:r>
    </w:p>
    <w:p w:rsidR="00AE2F4E" w:rsidRDefault="00AE2F4E" w:rsidP="00663BA7">
      <w:pPr>
        <w:pStyle w:val="ListParagraph"/>
        <w:ind w:left="0"/>
      </w:pPr>
      <w:r>
        <w:rPr>
          <w:noProof/>
          <w:lang w:eastAsia="ru-RU"/>
        </w:rPr>
        <w:pict>
          <v:shape id="Рисунок 52" o:spid="_x0000_i1039" type="#_x0000_t75" style="width:222.75pt;height:168.75pt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46" o:spid="_x0000_s1026" type="#_x0000_t75" style="position:absolute;margin-left:1.2pt;margin-top:3.25pt;width:226.95pt;height:170.15pt;z-index:251658240;visibility:visible;mso-position-horizontal-relative:margin;mso-position-vertical-relative:text">
            <v:imagedata r:id="rId19" o:title=""/>
            <w10:wrap type="square" anchorx="margin"/>
          </v:shape>
        </w:pict>
      </w:r>
      <w:r>
        <w:br w:type="textWrapping" w:clear="all"/>
      </w:r>
    </w:p>
    <w:p w:rsidR="00AE2F4E" w:rsidRDefault="00AE2F4E" w:rsidP="00E961F5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E961F5">
        <w:rPr>
          <w:rFonts w:ascii="Times New Roman" w:hAnsi="Times New Roman"/>
          <w:b/>
          <w:i/>
          <w:color w:val="7030A0"/>
          <w:sz w:val="28"/>
          <w:szCs w:val="28"/>
        </w:rPr>
        <w:t>Дарья Л.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игре я была и «летучей мышью», и «насекомой». Интереснее всего быть «насекомой».</w:t>
      </w:r>
    </w:p>
    <w:p w:rsidR="00AE2F4E" w:rsidRPr="00E961F5" w:rsidRDefault="00AE2F4E" w:rsidP="00E961F5">
      <w:pPr>
        <w:pStyle w:val="ListParagraph"/>
        <w:ind w:left="0"/>
        <w:jc w:val="center"/>
        <w:rPr>
          <w:rFonts w:ascii="Times New Roman" w:hAnsi="Times New Roman"/>
          <w:sz w:val="28"/>
          <w:szCs w:val="28"/>
        </w:rPr>
      </w:pPr>
      <w:r w:rsidRPr="00E961F5">
        <w:rPr>
          <w:rFonts w:ascii="Times New Roman" w:hAnsi="Times New Roman"/>
          <w:b/>
          <w:i/>
          <w:color w:val="7030A0"/>
          <w:sz w:val="32"/>
          <w:szCs w:val="32"/>
        </w:rPr>
        <w:t>Игра «Птица - не птица»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Цель</w:t>
      </w:r>
      <w:r w:rsidRPr="005123CB">
        <w:rPr>
          <w:rFonts w:ascii="Times New Roman" w:hAnsi="Times New Roman"/>
          <w:sz w:val="28"/>
          <w:szCs w:val="28"/>
        </w:rPr>
        <w:t>: развитие внимания, памяти, произвольности, расширение и закрепление знаний об объектах живой природы.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Материал:</w:t>
      </w:r>
      <w:r w:rsidRPr="005123CB">
        <w:rPr>
          <w:rFonts w:ascii="Times New Roman" w:hAnsi="Times New Roman"/>
          <w:sz w:val="28"/>
          <w:szCs w:val="28"/>
        </w:rPr>
        <w:t xml:space="preserve"> мяч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 xml:space="preserve">Содержание: </w:t>
      </w:r>
      <w:r w:rsidRPr="005123CB">
        <w:rPr>
          <w:rFonts w:ascii="Times New Roman" w:hAnsi="Times New Roman"/>
          <w:sz w:val="28"/>
          <w:szCs w:val="28"/>
        </w:rPr>
        <w:t>дети стоят в кругу в центре ведущий, он бросает детям мяч и называет название птицы или еще кого-нибудь. Если названа птица, то игрок должен поймать мяч, если нет то, пропустить. Кто ошибся, становится наблюдателем.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Примечание:</w:t>
      </w:r>
      <w:r w:rsidRPr="005123CB">
        <w:rPr>
          <w:rFonts w:ascii="Times New Roman" w:hAnsi="Times New Roman"/>
          <w:sz w:val="28"/>
          <w:szCs w:val="28"/>
        </w:rPr>
        <w:t xml:space="preserve"> </w:t>
      </w:r>
    </w:p>
    <w:p w:rsidR="00AE2F4E" w:rsidRPr="005123CB" w:rsidRDefault="00AE2F4E" w:rsidP="005123CB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>Побеждает самый внимательный.</w:t>
      </w:r>
    </w:p>
    <w:p w:rsidR="00AE2F4E" w:rsidRPr="005123CB" w:rsidRDefault="00AE2F4E" w:rsidP="005123CB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>Тематика используемых в игре терминов может быть различной, например,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3CB">
        <w:rPr>
          <w:rFonts w:ascii="Times New Roman" w:hAnsi="Times New Roman"/>
          <w:sz w:val="28"/>
          <w:szCs w:val="28"/>
        </w:rPr>
        <w:t>съедобное – несъедобное, насекомое – не насекомое, грибы – не грибы, растения леса – не растения леса, домашние животные – не домашние животные и т. д.</w:t>
      </w:r>
    </w:p>
    <w:p w:rsidR="00AE2F4E" w:rsidRDefault="00AE2F4E" w:rsidP="009A2397">
      <w:pPr>
        <w:pStyle w:val="ListParagraph"/>
        <w:ind w:left="0"/>
        <w:jc w:val="both"/>
      </w:pPr>
    </w:p>
    <w:p w:rsidR="00AE2F4E" w:rsidRDefault="00AE2F4E" w:rsidP="009A2397">
      <w:pPr>
        <w:pStyle w:val="ListParagraph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40" type="#_x0000_t75" style="width:228pt;height:171pt;visibility:visible">
            <v:imagedata r:id="rId20" o:title=""/>
          </v:shape>
        </w:pict>
      </w:r>
      <w:r w:rsidRPr="00366E6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7" o:spid="_x0000_i1041" type="#_x0000_t75" style="width:233.25pt;height:173.25pt;visibility:visible">
            <v:imagedata r:id="rId21" o:title=""/>
          </v:shape>
        </w:pict>
      </w:r>
    </w:p>
    <w:p w:rsidR="00AE2F4E" w:rsidRPr="00E961F5" w:rsidRDefault="00AE2F4E" w:rsidP="009A2397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E961F5">
        <w:rPr>
          <w:rFonts w:ascii="Times New Roman" w:hAnsi="Times New Roman"/>
          <w:b/>
          <w:i/>
          <w:noProof/>
          <w:color w:val="7030A0"/>
          <w:sz w:val="28"/>
          <w:szCs w:val="28"/>
          <w:lang w:eastAsia="ru-RU"/>
        </w:rPr>
        <w:t>Диана С.</w:t>
      </w:r>
      <w:r>
        <w:rPr>
          <w:rFonts w:ascii="Times New Roman" w:hAnsi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 игре надо быть очень внимательным. Закрепили знания полученные на уроках окружающего мира о животных, грибах, растениях.</w:t>
      </w:r>
    </w:p>
    <w:p w:rsidR="00AE2F4E" w:rsidRPr="006D26E0" w:rsidRDefault="00AE2F4E" w:rsidP="006D26E0">
      <w:pPr>
        <w:spacing w:after="200" w:line="276" w:lineRule="auto"/>
        <w:ind w:left="360"/>
        <w:contextualSpacing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6D26E0">
        <w:rPr>
          <w:rFonts w:ascii="Times New Roman" w:hAnsi="Times New Roman"/>
          <w:b/>
          <w:i/>
          <w:color w:val="7030A0"/>
          <w:sz w:val="32"/>
          <w:szCs w:val="32"/>
        </w:rPr>
        <w:t>Игра «Мир животных»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Цель</w:t>
      </w:r>
      <w:r w:rsidRPr="005123CB">
        <w:rPr>
          <w:rFonts w:ascii="Times New Roman" w:hAnsi="Times New Roman"/>
          <w:sz w:val="28"/>
          <w:szCs w:val="28"/>
        </w:rPr>
        <w:t>: развитие творческого воображения, мышления, внимания, памяти; формирование интереса к знаниям о животном мире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5123CB">
        <w:rPr>
          <w:rFonts w:ascii="Times New Roman" w:hAnsi="Times New Roman"/>
          <w:sz w:val="28"/>
          <w:szCs w:val="28"/>
        </w:rPr>
        <w:t>: все играющие</w:t>
      </w:r>
      <w:r w:rsidRPr="005123CB">
        <w:rPr>
          <w:rFonts w:ascii="Times New Roman" w:hAnsi="Times New Roman"/>
          <w:b/>
          <w:i/>
          <w:sz w:val="28"/>
          <w:szCs w:val="28"/>
        </w:rPr>
        <w:t xml:space="preserve"> в</w:t>
      </w:r>
      <w:r w:rsidRPr="005123CB">
        <w:rPr>
          <w:rFonts w:ascii="Times New Roman" w:hAnsi="Times New Roman"/>
          <w:sz w:val="28"/>
          <w:szCs w:val="28"/>
        </w:rPr>
        <w:t xml:space="preserve"> кругу и танцуют, кружатся. Водящий стоит в стороне. После слов водящего «На месте замри!» игроки замирают в разных позах, изображая свой образ животного. Подойдя к игроку, водящий пытается угадать изображаемое животное. Если он не угадает, игрок называет его, а водящий переходит к следующему игроку. Если водящий угадал демонстрируемый образ, игрок, его изображавший, должен успеть выбежать за круг, а водящий его осалить. Если водящему удается осалить игрока, то этот игрок становится водящим. Если нет – игра, начинается снова.</w:t>
      </w:r>
    </w:p>
    <w:p w:rsidR="00AE2F4E" w:rsidRPr="005123CB" w:rsidRDefault="00AE2F4E" w:rsidP="005123CB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Примечание:</w:t>
      </w:r>
    </w:p>
    <w:p w:rsidR="00AE2F4E" w:rsidRPr="005123CB" w:rsidRDefault="00AE2F4E" w:rsidP="005123C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 xml:space="preserve">Водящий может спросить, игрока на какую букву начинается изображаемое животное. </w:t>
      </w:r>
    </w:p>
    <w:p w:rsidR="00AE2F4E" w:rsidRDefault="00AE2F4E" w:rsidP="005123C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>Во время угадывания водящий стоит от игрока в положении основной стойки на расстоянии вытянутой руки.</w:t>
      </w:r>
    </w:p>
    <w:p w:rsidR="00AE2F4E" w:rsidRDefault="00AE2F4E" w:rsidP="005938D3">
      <w:pPr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495FA3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42" type="#_x0000_t75" style="width:231pt;height:173.25pt;visibility:visible">
            <v:imagedata r:id="rId22" o:title=""/>
          </v:shape>
        </w:pict>
      </w:r>
      <w:r w:rsidRPr="00495FA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43" type="#_x0000_t75" style="width:227.25pt;height:170.25pt;visibility:visible">
            <v:imagedata r:id="rId23" o:title=""/>
          </v:shape>
        </w:pict>
      </w:r>
    </w:p>
    <w:p w:rsidR="00AE2F4E" w:rsidRDefault="00AE2F4E" w:rsidP="00157673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26E0">
        <w:rPr>
          <w:rFonts w:ascii="Times New Roman" w:hAnsi="Times New Roman"/>
          <w:b/>
          <w:i/>
          <w:color w:val="7030A0"/>
          <w:sz w:val="28"/>
          <w:szCs w:val="28"/>
        </w:rPr>
        <w:t>Дмитрий А.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Игра мне очень понравилась. Изображал я зайца, медведя, цаплю.</w:t>
      </w:r>
    </w:p>
    <w:p w:rsidR="00AE2F4E" w:rsidRPr="006D26E0" w:rsidRDefault="00AE2F4E" w:rsidP="006D26E0">
      <w:pPr>
        <w:spacing w:after="200" w:line="276" w:lineRule="auto"/>
        <w:ind w:left="360"/>
        <w:contextualSpacing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6D26E0">
        <w:rPr>
          <w:rFonts w:ascii="Times New Roman" w:hAnsi="Times New Roman"/>
          <w:b/>
          <w:i/>
          <w:color w:val="7030A0"/>
          <w:sz w:val="32"/>
          <w:szCs w:val="32"/>
        </w:rPr>
        <w:t>Игра «Змея»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Цель</w:t>
      </w:r>
      <w:r w:rsidRPr="005123CB">
        <w:rPr>
          <w:rFonts w:ascii="Times New Roman" w:hAnsi="Times New Roman"/>
          <w:sz w:val="28"/>
          <w:szCs w:val="28"/>
        </w:rPr>
        <w:t>: формирование согласованности коллективных действий, положительных черт характера: инициативности, выдержки, дружелюбия; развивает внимание, быстроту реакции, интерес к образу жизни змей.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 xml:space="preserve">Экологическая информация: </w:t>
      </w:r>
      <w:r w:rsidRPr="005123CB">
        <w:rPr>
          <w:rFonts w:ascii="Times New Roman" w:hAnsi="Times New Roman"/>
          <w:sz w:val="28"/>
          <w:szCs w:val="28"/>
        </w:rPr>
        <w:t>«Змеи – интереснейшие животные очень разных размеров, от8см до 10м. Они имеют голову и длинное тело, незаметно переходящее в хвост. У этих животных нет конечностей, а передвигаются они за счет сократительных движений их гибкого и сильного тела».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Содержание</w:t>
      </w:r>
      <w:r w:rsidRPr="005123CB">
        <w:rPr>
          <w:rFonts w:ascii="Times New Roman" w:hAnsi="Times New Roman"/>
          <w:sz w:val="28"/>
          <w:szCs w:val="28"/>
        </w:rPr>
        <w:t>: играющие строятся в колонну по одному и берут руками за пояс того, кто стоит впереди. Вся колонна – «змея», первый в колонне – «голова», последний – «хвост». По сигналу «голова» должна поймать «хвост», который от нее убегает. «Голова», которая поймала «хвост», переходит в конец колонны, игра начинается снова.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123CB">
        <w:rPr>
          <w:rFonts w:ascii="Times New Roman" w:hAnsi="Times New Roman"/>
          <w:b/>
          <w:i/>
          <w:sz w:val="28"/>
          <w:szCs w:val="28"/>
        </w:rPr>
        <w:t>Примечание:</w:t>
      </w:r>
    </w:p>
    <w:p w:rsidR="00AE2F4E" w:rsidRPr="005123CB" w:rsidRDefault="00AE2F4E" w:rsidP="005123CB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>Игроки должны крепко держаться руками один за одного, стараясь не разорвать колону.</w:t>
      </w:r>
    </w:p>
    <w:p w:rsidR="00AE2F4E" w:rsidRDefault="00AE2F4E" w:rsidP="005123CB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123CB">
        <w:rPr>
          <w:rFonts w:ascii="Times New Roman" w:hAnsi="Times New Roman"/>
          <w:sz w:val="28"/>
          <w:szCs w:val="28"/>
        </w:rPr>
        <w:t>Если «хвост» и «голова» оторвались во время игры, они проиграли и выходят из игры.</w:t>
      </w:r>
    </w:p>
    <w:p w:rsidR="00AE2F4E" w:rsidRDefault="00AE2F4E" w:rsidP="00366E64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366E64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44" type="#_x0000_t75" style="width:228pt;height:171pt;visibility:visible">
            <v:imagedata r:id="rId24" o:title=""/>
          </v:shape>
        </w:pict>
      </w:r>
      <w:r w:rsidRPr="00366E6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A1A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45" type="#_x0000_t75" style="width:229.5pt;height:174pt;visibility:visible">
            <v:imagedata r:id="rId25" o:title=""/>
          </v:shape>
        </w:pict>
      </w:r>
    </w:p>
    <w:p w:rsidR="00AE2F4E" w:rsidRPr="006D26E0" w:rsidRDefault="00AE2F4E" w:rsidP="00366E64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26E0">
        <w:rPr>
          <w:rFonts w:ascii="Times New Roman" w:hAnsi="Times New Roman"/>
          <w:b/>
          <w:i/>
          <w:color w:val="7030A0"/>
          <w:sz w:val="28"/>
          <w:szCs w:val="28"/>
        </w:rPr>
        <w:t>Елизавета Б.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этой игре очень сложно победить. Часто колонна наша разрывалась, но несмотря на это было очень весело!</w:t>
      </w:r>
    </w:p>
    <w:p w:rsidR="00AE2F4E" w:rsidRPr="007E5B57" w:rsidRDefault="00AE2F4E" w:rsidP="007E5B57">
      <w:pPr>
        <w:pStyle w:val="ListParagraph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color w:val="7030A0"/>
          <w:sz w:val="32"/>
          <w:szCs w:val="32"/>
          <w:lang w:eastAsia="ru-RU"/>
        </w:rPr>
      </w:pPr>
      <w:r w:rsidRPr="007E5B57">
        <w:rPr>
          <w:rFonts w:ascii="Times New Roman" w:hAnsi="Times New Roman"/>
          <w:b/>
          <w:bCs/>
          <w:i/>
          <w:iCs/>
          <w:color w:val="7030A0"/>
          <w:sz w:val="32"/>
          <w:szCs w:val="32"/>
          <w:lang w:eastAsia="ru-RU"/>
        </w:rPr>
        <w:t>Игра «Земля, вода, огонь, воздух»</w:t>
      </w:r>
    </w:p>
    <w:p w:rsidR="00AE2F4E" w:rsidRPr="005123CB" w:rsidRDefault="00AE2F4E" w:rsidP="005123CB">
      <w:pPr>
        <w:spacing w:before="100" w:beforeAutospacing="1" w:after="100" w:afterAutospacing="1" w:line="240" w:lineRule="auto"/>
        <w:ind w:firstLine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23CB">
        <w:rPr>
          <w:rFonts w:ascii="Times New Roman" w:hAnsi="Times New Roman"/>
          <w:sz w:val="28"/>
          <w:szCs w:val="28"/>
          <w:lang w:eastAsia="ru-RU"/>
        </w:rPr>
        <w:t>Играющие становятся в круг, в середине - ведущий. Он бросает мяч кому-нибудь из играющих, произнося при этом одно из четырех слов: «земля», «вода», «воздух», «огонь». Если водящий сказал «земля!», тот, кто поймал мяч, должен быстро назвать того, кто обитает в этой среде; на слово «вода!» играющий называет названием рыб; на слово «воздух!» - названием птиц. При слове «огонь!» все должны несколько раз быстро повернуться кругом, помахивая руками. Затем мяч возвращается водящему. Ошибающийся выбывает из игры.</w:t>
      </w:r>
    </w:p>
    <w:p w:rsidR="00AE2F4E" w:rsidRPr="005123CB" w:rsidRDefault="00AE2F4E" w:rsidP="005123CB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E2F4E" w:rsidRDefault="00AE2F4E" w:rsidP="009A2397">
      <w:pPr>
        <w:pStyle w:val="ListParagraph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1" o:spid="_x0000_i1046" type="#_x0000_t75" style="width:230.25pt;height:172.5pt;visibility:visible">
            <v:imagedata r:id="rId26" o:title=""/>
          </v:shape>
        </w:pict>
      </w:r>
      <w:r w:rsidRPr="00495FA3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15" o:spid="_x0000_i1047" type="#_x0000_t75" style="width:228.75pt;height:171.75pt;visibility:visible">
            <v:imagedata r:id="rId27" o:title=""/>
          </v:shape>
        </w:pict>
      </w:r>
    </w:p>
    <w:p w:rsidR="00AE2F4E" w:rsidRPr="007E5B57" w:rsidRDefault="00AE2F4E" w:rsidP="009A2397">
      <w:pPr>
        <w:pStyle w:val="ListParagraph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E5B57">
        <w:rPr>
          <w:rFonts w:ascii="Times New Roman" w:hAnsi="Times New Roman"/>
          <w:b/>
          <w:i/>
          <w:noProof/>
          <w:color w:val="7030A0"/>
          <w:sz w:val="28"/>
          <w:szCs w:val="28"/>
          <w:lang w:eastAsia="ru-RU"/>
        </w:rPr>
        <w:t>Диана С.</w:t>
      </w:r>
      <w:r>
        <w:rPr>
          <w:rFonts w:ascii="Times New Roman" w:hAnsi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Pr="007E5B57">
        <w:rPr>
          <w:rFonts w:ascii="Times New Roman" w:hAnsi="Times New Roman"/>
          <w:noProof/>
          <w:sz w:val="28"/>
          <w:szCs w:val="28"/>
          <w:lang w:eastAsia="ru-RU"/>
        </w:rPr>
        <w:t>Игра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требуе внимания и реакции. Играем в неё в группе продлённого дня.</w:t>
      </w:r>
    </w:p>
    <w:p w:rsidR="00AE2F4E" w:rsidRPr="009F4ACA" w:rsidRDefault="00AE2F4E" w:rsidP="00157673">
      <w:p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F4ACA">
        <w:rPr>
          <w:rFonts w:ascii="Times New Roman" w:hAnsi="Times New Roman"/>
          <w:b/>
          <w:i/>
          <w:color w:val="7030A0"/>
          <w:sz w:val="28"/>
          <w:szCs w:val="28"/>
        </w:rPr>
        <w:t>Елизавета Б.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</w:p>
    <w:p w:rsidR="00AE2F4E" w:rsidRPr="007B7C25" w:rsidRDefault="00AE2F4E" w:rsidP="00F676FE">
      <w:pPr>
        <w:spacing w:after="0" w:line="276" w:lineRule="auto"/>
        <w:ind w:firstLine="284"/>
        <w:contextualSpacing/>
        <w:jc w:val="center"/>
        <w:rPr>
          <w:rFonts w:ascii="Times New Roman" w:hAnsi="Times New Roman"/>
          <w:color w:val="7030A0"/>
          <w:sz w:val="32"/>
          <w:szCs w:val="32"/>
        </w:rPr>
      </w:pPr>
      <w:r w:rsidRPr="007B7C25">
        <w:rPr>
          <w:rFonts w:ascii="Times New Roman" w:hAnsi="Times New Roman"/>
          <w:b/>
          <w:color w:val="7030A0"/>
          <w:sz w:val="32"/>
          <w:szCs w:val="32"/>
        </w:rPr>
        <w:t>И</w:t>
      </w:r>
      <w:r w:rsidRPr="007B7C25">
        <w:rPr>
          <w:rFonts w:ascii="Times New Roman" w:hAnsi="Times New Roman"/>
          <w:color w:val="7030A0"/>
          <w:sz w:val="32"/>
          <w:szCs w:val="32"/>
        </w:rPr>
        <w:t xml:space="preserve"> -</w:t>
      </w:r>
      <w:r w:rsidRPr="007B7C25">
        <w:rPr>
          <w:rFonts w:ascii="Times New Roman" w:hAnsi="Times New Roman"/>
          <w:b/>
          <w:color w:val="7030A0"/>
          <w:sz w:val="32"/>
          <w:szCs w:val="32"/>
        </w:rPr>
        <w:t>И</w:t>
      </w:r>
      <w:r w:rsidRPr="00D9129A">
        <w:rPr>
          <w:rFonts w:ascii="Times New Roman" w:hAnsi="Times New Roman"/>
          <w:b/>
          <w:bCs/>
          <w:sz w:val="32"/>
          <w:szCs w:val="32"/>
        </w:rPr>
        <w:t>нтересно</w:t>
      </w:r>
    </w:p>
    <w:p w:rsidR="00AE2F4E" w:rsidRPr="007B7C25" w:rsidRDefault="00AE2F4E" w:rsidP="009F4ACA">
      <w:pPr>
        <w:spacing w:after="0" w:line="276" w:lineRule="auto"/>
        <w:ind w:firstLine="284"/>
        <w:contextualSpacing/>
        <w:rPr>
          <w:rFonts w:ascii="Times New Roman" w:hAnsi="Times New Roman"/>
          <w:color w:val="7030A0"/>
          <w:sz w:val="32"/>
          <w:szCs w:val="32"/>
        </w:rPr>
      </w:pPr>
      <w:r w:rsidRPr="007B7C25">
        <w:rPr>
          <w:rFonts w:ascii="Times New Roman" w:hAnsi="Times New Roman"/>
          <w:color w:val="7030A0"/>
          <w:sz w:val="32"/>
          <w:szCs w:val="32"/>
        </w:rPr>
        <w:t xml:space="preserve">               </w:t>
      </w:r>
      <w:r>
        <w:rPr>
          <w:rFonts w:ascii="Times New Roman" w:hAnsi="Times New Roman"/>
          <w:color w:val="7030A0"/>
          <w:sz w:val="32"/>
          <w:szCs w:val="32"/>
        </w:rPr>
        <w:t xml:space="preserve">                              </w:t>
      </w:r>
      <w:r w:rsidRPr="007B7C25">
        <w:rPr>
          <w:rFonts w:ascii="Times New Roman" w:hAnsi="Times New Roman"/>
          <w:b/>
          <w:color w:val="7030A0"/>
          <w:sz w:val="32"/>
          <w:szCs w:val="32"/>
        </w:rPr>
        <w:t>Г</w:t>
      </w:r>
      <w:r w:rsidRPr="007B7C25">
        <w:rPr>
          <w:rFonts w:ascii="Times New Roman" w:hAnsi="Times New Roman"/>
          <w:color w:val="7030A0"/>
          <w:sz w:val="32"/>
          <w:szCs w:val="32"/>
        </w:rPr>
        <w:t xml:space="preserve">- </w:t>
      </w:r>
      <w:r w:rsidRPr="007B7C25">
        <w:rPr>
          <w:rFonts w:ascii="Times New Roman" w:hAnsi="Times New Roman"/>
          <w:b/>
          <w:color w:val="7030A0"/>
          <w:sz w:val="32"/>
          <w:szCs w:val="32"/>
        </w:rPr>
        <w:t>Г</w:t>
      </w:r>
      <w:r w:rsidRPr="00D9129A">
        <w:rPr>
          <w:rFonts w:ascii="Times New Roman" w:hAnsi="Times New Roman"/>
          <w:b/>
          <w:bCs/>
          <w:sz w:val="32"/>
          <w:szCs w:val="32"/>
        </w:rPr>
        <w:t>ромко</w:t>
      </w:r>
    </w:p>
    <w:p w:rsidR="00AE2F4E" w:rsidRPr="009F4ACA" w:rsidRDefault="00AE2F4E" w:rsidP="007B7C25">
      <w:pPr>
        <w:spacing w:after="0" w:line="276" w:lineRule="auto"/>
        <w:ind w:firstLine="284"/>
        <w:contextualSpacing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                  </w:t>
      </w:r>
      <w:r w:rsidRPr="007B7C25">
        <w:rPr>
          <w:rFonts w:ascii="Times New Roman" w:hAnsi="Times New Roman"/>
          <w:b/>
          <w:color w:val="7030A0"/>
          <w:sz w:val="32"/>
          <w:szCs w:val="32"/>
        </w:rPr>
        <w:t>Р</w:t>
      </w:r>
      <w:r w:rsidRPr="009F4ACA">
        <w:rPr>
          <w:rFonts w:ascii="Times New Roman" w:hAnsi="Times New Roman"/>
          <w:b/>
          <w:color w:val="7030A0"/>
          <w:sz w:val="32"/>
          <w:szCs w:val="32"/>
        </w:rPr>
        <w:t xml:space="preserve"> - Р</w:t>
      </w:r>
      <w:r>
        <w:rPr>
          <w:rFonts w:ascii="Times New Roman" w:hAnsi="Times New Roman"/>
          <w:b/>
          <w:sz w:val="32"/>
          <w:szCs w:val="32"/>
        </w:rPr>
        <w:t>адостно</w:t>
      </w:r>
    </w:p>
    <w:p w:rsidR="00AE2F4E" w:rsidRPr="009F4ACA" w:rsidRDefault="00AE2F4E" w:rsidP="00F676FE">
      <w:pPr>
        <w:spacing w:after="0" w:line="276" w:lineRule="auto"/>
        <w:ind w:firstLine="284"/>
        <w:contextualSpacing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9F4ACA">
        <w:rPr>
          <w:rFonts w:ascii="Times New Roman" w:hAnsi="Times New Roman"/>
          <w:b/>
          <w:color w:val="7030A0"/>
          <w:sz w:val="32"/>
          <w:szCs w:val="32"/>
        </w:rPr>
        <w:t>А - А</w:t>
      </w:r>
      <w:r>
        <w:rPr>
          <w:rFonts w:ascii="Times New Roman" w:hAnsi="Times New Roman"/>
          <w:b/>
          <w:sz w:val="32"/>
          <w:szCs w:val="32"/>
        </w:rPr>
        <w:t>ктивно</w:t>
      </w:r>
    </w:p>
    <w:p w:rsidR="00AE2F4E" w:rsidRDefault="00AE2F4E" w:rsidP="008B64BB">
      <w:pPr>
        <w:spacing w:after="0" w:line="276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E2F4E" w:rsidRPr="00F676FE" w:rsidRDefault="00AE2F4E" w:rsidP="00F676FE">
      <w:pPr>
        <w:spacing w:after="0" w:line="276" w:lineRule="auto"/>
        <w:ind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676FE">
        <w:rPr>
          <w:rFonts w:ascii="Times New Roman" w:hAnsi="Times New Roman"/>
          <w:b/>
          <w:sz w:val="28"/>
          <w:szCs w:val="28"/>
        </w:rPr>
        <w:t>Литература</w:t>
      </w:r>
    </w:p>
    <w:p w:rsidR="00AE2F4E" w:rsidRPr="00F676FE" w:rsidRDefault="00AE2F4E" w:rsidP="00F676FE">
      <w:pPr>
        <w:numPr>
          <w:ilvl w:val="3"/>
          <w:numId w:val="16"/>
        </w:numPr>
        <w:spacing w:after="0" w:line="276" w:lineRule="auto"/>
        <w:ind w:left="993" w:hanging="426"/>
        <w:contextualSpacing/>
        <w:rPr>
          <w:rFonts w:ascii="Times New Roman" w:hAnsi="Times New Roman"/>
          <w:b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Грехов Л. И. В союзе с природой. Эколого-природоведческие игры и развлечения с детьми/Л.И.Грехов. - 2-е издание. - М.: «Проэксмо», 2000.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Зверев А.Т. Экологические игры. – М.: «Дом педагогики», 1998.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rPr>
          <w:rFonts w:ascii="Times New Roman" w:hAnsi="Times New Roman"/>
          <w:color w:val="33332E"/>
          <w:sz w:val="28"/>
          <w:szCs w:val="28"/>
        </w:rPr>
      </w:pPr>
      <w:r w:rsidRPr="00F676FE">
        <w:rPr>
          <w:rFonts w:ascii="Times New Roman" w:hAnsi="Times New Roman"/>
          <w:color w:val="33332E"/>
          <w:sz w:val="28"/>
          <w:szCs w:val="28"/>
        </w:rPr>
        <w:t>Зебзеева В. Эколого –психологический тренинг// Дошкольное воспитание. – 1999. - №7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Кенеман А. В., Хухлаева Д. В. Теория и методика физического воспитания детей дошкольного возраста. - М.: «Просвещение», 1985.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Лихачев Б.Т. Экология личности// Педагогика. - 1993. - №2.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Махалова И. В., Николаева Е. И. Воспитание здорового ребенка на традициях чувашского народа: уч.-мет. пособие. - Чебоксары: «Новое время», 2003.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Молодова Л. П. Игровые экологические занятия с детьми. Учебно методическое пособие для воспитателей детских садов и учителей. - Минск: «Асар», 1996.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Набокова Ш. К. Влияние подвижных игр на некоторые психофизиологические особенности детей шестилетнего возраста// Теория и практика: физической культуры. - 1996. - №3.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Новицкая А. И., Минаева В.М., Новицкий П. И. Экологическое воспитание. Подвижные игры. - Минск: «Белорусская энциклопедия», 2003.</w:t>
      </w:r>
    </w:p>
    <w:p w:rsidR="00AE2F4E" w:rsidRPr="00F676FE" w:rsidRDefault="00AE2F4E" w:rsidP="00F676FE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F676FE">
        <w:rPr>
          <w:rFonts w:ascii="Times New Roman" w:hAnsi="Times New Roman"/>
          <w:sz w:val="28"/>
          <w:szCs w:val="28"/>
        </w:rPr>
        <w:t>Южакова Т. П. Игры в нравственно – экологическом воспитании младших школьников: Учебное пособие. - Екатеринбург: «Урал», 1993.</w:t>
      </w:r>
    </w:p>
    <w:p w:rsidR="00AE2F4E" w:rsidRPr="00F676FE" w:rsidRDefault="00AE2F4E" w:rsidP="00F676FE">
      <w:pPr>
        <w:spacing w:after="200" w:line="276" w:lineRule="auto"/>
      </w:pPr>
    </w:p>
    <w:p w:rsidR="00AE2F4E" w:rsidRPr="00F676FE" w:rsidRDefault="00AE2F4E" w:rsidP="00F676FE">
      <w:pPr>
        <w:spacing w:after="200" w:line="276" w:lineRule="auto"/>
      </w:pPr>
    </w:p>
    <w:p w:rsidR="00AE2F4E" w:rsidRDefault="00AE2F4E" w:rsidP="009A2397">
      <w:pPr>
        <w:pStyle w:val="ListParagraph"/>
        <w:ind w:left="0"/>
        <w:jc w:val="both"/>
      </w:pPr>
    </w:p>
    <w:sectPr w:rsidR="00AE2F4E" w:rsidSect="009F4ACA">
      <w:footerReference w:type="default" r:id="rId28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F4E" w:rsidRDefault="00AE2F4E" w:rsidP="00327BF1">
      <w:pPr>
        <w:spacing w:after="0" w:line="240" w:lineRule="auto"/>
      </w:pPr>
      <w:r>
        <w:separator/>
      </w:r>
    </w:p>
  </w:endnote>
  <w:endnote w:type="continuationSeparator" w:id="0">
    <w:p w:rsidR="00AE2F4E" w:rsidRDefault="00AE2F4E" w:rsidP="0032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4E" w:rsidRDefault="00AE2F4E">
    <w:pPr>
      <w:pStyle w:val="Footer"/>
      <w:jc w:val="center"/>
    </w:pPr>
    <w:fldSimple w:instr="PAGE   \* MERGEFORMAT">
      <w:r>
        <w:rPr>
          <w:noProof/>
        </w:rPr>
        <w:t>3</w:t>
      </w:r>
    </w:fldSimple>
  </w:p>
  <w:p w:rsidR="00AE2F4E" w:rsidRDefault="00AE2F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F4E" w:rsidRDefault="00AE2F4E" w:rsidP="00327BF1">
      <w:pPr>
        <w:spacing w:after="0" w:line="240" w:lineRule="auto"/>
      </w:pPr>
      <w:r>
        <w:separator/>
      </w:r>
    </w:p>
  </w:footnote>
  <w:footnote w:type="continuationSeparator" w:id="0">
    <w:p w:rsidR="00AE2F4E" w:rsidRDefault="00AE2F4E" w:rsidP="00327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439"/>
    <w:multiLevelType w:val="hybridMultilevel"/>
    <w:tmpl w:val="7C7407BE"/>
    <w:lvl w:ilvl="0" w:tplc="D5581C2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8805823"/>
    <w:multiLevelType w:val="hybridMultilevel"/>
    <w:tmpl w:val="F8880B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CA34FE"/>
    <w:multiLevelType w:val="hybridMultilevel"/>
    <w:tmpl w:val="79505142"/>
    <w:lvl w:ilvl="0" w:tplc="D9AAC97C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9616384"/>
    <w:multiLevelType w:val="hybridMultilevel"/>
    <w:tmpl w:val="ED3EE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56593"/>
    <w:multiLevelType w:val="hybridMultilevel"/>
    <w:tmpl w:val="AC86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C6DA1"/>
    <w:multiLevelType w:val="hybridMultilevel"/>
    <w:tmpl w:val="032A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802498"/>
    <w:multiLevelType w:val="hybridMultilevel"/>
    <w:tmpl w:val="499C4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56E18"/>
    <w:multiLevelType w:val="hybridMultilevel"/>
    <w:tmpl w:val="C6EE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D2D72"/>
    <w:multiLevelType w:val="hybridMultilevel"/>
    <w:tmpl w:val="C2E2E792"/>
    <w:lvl w:ilvl="0" w:tplc="7298D2AC">
      <w:start w:val="4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9">
    <w:nsid w:val="50022DE4"/>
    <w:multiLevelType w:val="hybridMultilevel"/>
    <w:tmpl w:val="CE9822A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6BDE9902">
      <w:start w:val="1"/>
      <w:numFmt w:val="decimal"/>
      <w:lvlText w:val="%4."/>
      <w:lvlJc w:val="left"/>
      <w:pPr>
        <w:ind w:left="3164" w:hanging="360"/>
      </w:pPr>
      <w:rPr>
        <w:rFonts w:cs="Times New Roman"/>
        <w:b w:val="0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>
    <w:nsid w:val="54411485"/>
    <w:multiLevelType w:val="hybridMultilevel"/>
    <w:tmpl w:val="E3469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42316"/>
    <w:multiLevelType w:val="hybridMultilevel"/>
    <w:tmpl w:val="4EA442D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25119EF"/>
    <w:multiLevelType w:val="hybridMultilevel"/>
    <w:tmpl w:val="30A0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DB5A43"/>
    <w:multiLevelType w:val="hybridMultilevel"/>
    <w:tmpl w:val="E660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66568B"/>
    <w:multiLevelType w:val="hybridMultilevel"/>
    <w:tmpl w:val="9A3A4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88271A"/>
    <w:multiLevelType w:val="hybridMultilevel"/>
    <w:tmpl w:val="5A8C0D14"/>
    <w:lvl w:ilvl="0" w:tplc="F288ED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15"/>
  </w:num>
  <w:num w:numId="5">
    <w:abstractNumId w:val="1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13"/>
  </w:num>
  <w:num w:numId="11">
    <w:abstractNumId w:val="7"/>
  </w:num>
  <w:num w:numId="12">
    <w:abstractNumId w:val="6"/>
  </w:num>
  <w:num w:numId="13">
    <w:abstractNumId w:val="3"/>
  </w:num>
  <w:num w:numId="14">
    <w:abstractNumId w:val="10"/>
  </w:num>
  <w:num w:numId="15">
    <w:abstractNumId w:val="1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64B0"/>
    <w:rsid w:val="00001340"/>
    <w:rsid w:val="000065A6"/>
    <w:rsid w:val="00015D42"/>
    <w:rsid w:val="0002347E"/>
    <w:rsid w:val="00055004"/>
    <w:rsid w:val="00082B2E"/>
    <w:rsid w:val="0008639C"/>
    <w:rsid w:val="00157673"/>
    <w:rsid w:val="00162846"/>
    <w:rsid w:val="001F148A"/>
    <w:rsid w:val="0023180A"/>
    <w:rsid w:val="00327BF1"/>
    <w:rsid w:val="0036197D"/>
    <w:rsid w:val="00366E64"/>
    <w:rsid w:val="00395B7A"/>
    <w:rsid w:val="003B4E83"/>
    <w:rsid w:val="00413089"/>
    <w:rsid w:val="00495FA3"/>
    <w:rsid w:val="004A1A29"/>
    <w:rsid w:val="005123CB"/>
    <w:rsid w:val="00515825"/>
    <w:rsid w:val="00570273"/>
    <w:rsid w:val="00574E50"/>
    <w:rsid w:val="005938D3"/>
    <w:rsid w:val="005B5EB0"/>
    <w:rsid w:val="005E797C"/>
    <w:rsid w:val="00614AEA"/>
    <w:rsid w:val="0064561B"/>
    <w:rsid w:val="0066254A"/>
    <w:rsid w:val="00663BA7"/>
    <w:rsid w:val="006B6249"/>
    <w:rsid w:val="006D26E0"/>
    <w:rsid w:val="006E423C"/>
    <w:rsid w:val="006E6C02"/>
    <w:rsid w:val="007B3102"/>
    <w:rsid w:val="007B7C25"/>
    <w:rsid w:val="007D100A"/>
    <w:rsid w:val="007E5B57"/>
    <w:rsid w:val="007F34B1"/>
    <w:rsid w:val="0083373C"/>
    <w:rsid w:val="008577EB"/>
    <w:rsid w:val="00891618"/>
    <w:rsid w:val="008B64BB"/>
    <w:rsid w:val="008D64B0"/>
    <w:rsid w:val="009053BF"/>
    <w:rsid w:val="00967831"/>
    <w:rsid w:val="009730AC"/>
    <w:rsid w:val="00990184"/>
    <w:rsid w:val="009A0224"/>
    <w:rsid w:val="009A2397"/>
    <w:rsid w:val="009A7300"/>
    <w:rsid w:val="009F4ACA"/>
    <w:rsid w:val="00A12FFA"/>
    <w:rsid w:val="00A63A1E"/>
    <w:rsid w:val="00A95FA4"/>
    <w:rsid w:val="00AE2F4E"/>
    <w:rsid w:val="00B07C30"/>
    <w:rsid w:val="00B26A11"/>
    <w:rsid w:val="00B37799"/>
    <w:rsid w:val="00C11B85"/>
    <w:rsid w:val="00CA2AAF"/>
    <w:rsid w:val="00CA5ECD"/>
    <w:rsid w:val="00D22079"/>
    <w:rsid w:val="00D2649D"/>
    <w:rsid w:val="00D51DD3"/>
    <w:rsid w:val="00D9129A"/>
    <w:rsid w:val="00E179F6"/>
    <w:rsid w:val="00E961F5"/>
    <w:rsid w:val="00ED2E54"/>
    <w:rsid w:val="00F676FE"/>
    <w:rsid w:val="00FA78FF"/>
    <w:rsid w:val="00FD0153"/>
    <w:rsid w:val="00FE3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E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D64B0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2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27BF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2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27BF1"/>
    <w:rPr>
      <w:rFonts w:cs="Times New Roman"/>
    </w:rPr>
  </w:style>
  <w:style w:type="paragraph" w:styleId="NoSpacing">
    <w:name w:val="No Spacing"/>
    <w:uiPriority w:val="99"/>
    <w:qFormat/>
    <w:rsid w:val="00F676FE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16</Pages>
  <Words>3116</Words>
  <Characters>17766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«Большеанненковская средняя общеобразовательная школа»</dc:title>
  <dc:subject/>
  <dc:creator>Пользователь</dc:creator>
  <cp:keywords/>
  <dc:description/>
  <cp:lastModifiedBy>User</cp:lastModifiedBy>
  <cp:revision>3</cp:revision>
  <cp:lastPrinted>2018-02-17T16:10:00Z</cp:lastPrinted>
  <dcterms:created xsi:type="dcterms:W3CDTF">2018-02-17T15:57:00Z</dcterms:created>
  <dcterms:modified xsi:type="dcterms:W3CDTF">2018-02-17T16:17:00Z</dcterms:modified>
</cp:coreProperties>
</file>